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8"/>
        <w:gridCol w:w="1940"/>
        <w:gridCol w:w="1431"/>
        <w:gridCol w:w="671"/>
        <w:gridCol w:w="284"/>
        <w:gridCol w:w="2500"/>
      </w:tblGrid>
      <w:tr w:rsidR="001769A8" w:rsidRPr="0013202E" w14:paraId="64B9AF0C" w14:textId="77777777" w:rsidTr="00DA5D37">
        <w:trPr>
          <w:trHeight w:val="262"/>
          <w:jc w:val="center"/>
        </w:trPr>
        <w:tc>
          <w:tcPr>
            <w:tcW w:w="2269" w:type="dxa"/>
            <w:vAlign w:val="center"/>
          </w:tcPr>
          <w:p w14:paraId="0DFD5A3E" w14:textId="77777777" w:rsidR="001769A8" w:rsidRPr="0013202E" w:rsidRDefault="002E01AE" w:rsidP="00DA5D37">
            <w:pPr>
              <w:spacing w:before="120" w:after="12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Docente neoassunto</w:t>
            </w:r>
          </w:p>
        </w:tc>
        <w:tc>
          <w:tcPr>
            <w:tcW w:w="6894" w:type="dxa"/>
            <w:gridSpan w:val="6"/>
            <w:vAlign w:val="center"/>
          </w:tcPr>
          <w:p w14:paraId="4B7BBACA" w14:textId="77777777" w:rsidR="001769A8" w:rsidRPr="0013202E" w:rsidRDefault="001769A8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769A8" w:rsidRPr="0013202E" w14:paraId="3E9823D5" w14:textId="77777777" w:rsidTr="008C3C8C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427D4D21" w14:textId="77777777" w:rsidR="001769A8" w:rsidRPr="0013202E" w:rsidRDefault="002E01AE" w:rsidP="008C3C8C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Docente tutor</w:t>
            </w:r>
          </w:p>
        </w:tc>
        <w:tc>
          <w:tcPr>
            <w:tcW w:w="6894" w:type="dxa"/>
            <w:gridSpan w:val="6"/>
            <w:tcBorders>
              <w:bottom w:val="single" w:sz="4" w:space="0" w:color="auto"/>
            </w:tcBorders>
            <w:vAlign w:val="center"/>
          </w:tcPr>
          <w:p w14:paraId="5C04C8CC" w14:textId="77777777" w:rsidR="001769A8" w:rsidRPr="0013202E" w:rsidRDefault="001769A8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E01AE" w:rsidRPr="0013202E" w14:paraId="6F36E268" w14:textId="77777777" w:rsidTr="008C3C8C">
        <w:trPr>
          <w:jc w:val="center"/>
        </w:trPr>
        <w:tc>
          <w:tcPr>
            <w:tcW w:w="9163" w:type="dxa"/>
            <w:gridSpan w:val="7"/>
            <w:tcBorders>
              <w:left w:val="nil"/>
              <w:right w:val="nil"/>
            </w:tcBorders>
            <w:vAlign w:val="center"/>
          </w:tcPr>
          <w:p w14:paraId="6DA38788" w14:textId="77777777" w:rsidR="002E01AE" w:rsidRPr="0013202E" w:rsidRDefault="002E01AE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5934E7D" w14:textId="77777777" w:rsidR="00397C8B" w:rsidRPr="0013202E" w:rsidRDefault="00397C8B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769A8" w:rsidRPr="0013202E" w14:paraId="6E53E84B" w14:textId="77777777" w:rsidTr="006C3B43">
        <w:trPr>
          <w:jc w:val="center"/>
        </w:trPr>
        <w:tc>
          <w:tcPr>
            <w:tcW w:w="2337" w:type="dxa"/>
            <w:gridSpan w:val="2"/>
            <w:tcBorders>
              <w:bottom w:val="single" w:sz="4" w:space="0" w:color="auto"/>
            </w:tcBorders>
            <w:vAlign w:val="center"/>
          </w:tcPr>
          <w:p w14:paraId="2798972F" w14:textId="77777777" w:rsidR="001769A8" w:rsidRPr="0013202E" w:rsidRDefault="00241329" w:rsidP="008C3C8C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center"/>
          </w:tcPr>
          <w:p w14:paraId="23ECB307" w14:textId="77777777" w:rsidR="001769A8" w:rsidRPr="0013202E" w:rsidRDefault="00241329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□ d</w:t>
            </w:r>
            <w:r w:rsidRPr="0013202E">
              <w:rPr>
                <w:rFonts w:cs="Calibri"/>
                <w:sz w:val="20"/>
                <w:szCs w:val="20"/>
              </w:rPr>
              <w:t>e</w:t>
            </w:r>
            <w:r w:rsidRPr="0013202E">
              <w:rPr>
                <w:rFonts w:eastAsia="Arial" w:cs="Calibri"/>
                <w:sz w:val="20"/>
                <w:szCs w:val="20"/>
              </w:rPr>
              <w:t>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A9CDBEC" w14:textId="77777777" w:rsidR="001769A8" w:rsidRPr="0013202E" w:rsidRDefault="007B23C0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13202E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7EADD867" w14:textId="77777777" w:rsidR="001769A8" w:rsidRPr="0013202E" w:rsidRDefault="007B23C0" w:rsidP="006847C6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□</w:t>
            </w:r>
            <w:r w:rsidR="001769A8" w:rsidRPr="0013202E">
              <w:rPr>
                <w:rFonts w:cs="Calibri"/>
                <w:sz w:val="20"/>
                <w:szCs w:val="20"/>
              </w:rPr>
              <w:t xml:space="preserve"> secondaria di </w:t>
            </w:r>
            <w:r w:rsidR="006847C6" w:rsidRPr="0013202E">
              <w:rPr>
                <w:rFonts w:cs="Calibri"/>
                <w:sz w:val="20"/>
                <w:szCs w:val="20"/>
              </w:rPr>
              <w:t>I</w:t>
            </w:r>
            <w:r w:rsidR="001769A8" w:rsidRPr="0013202E">
              <w:rPr>
                <w:rFonts w:cs="Calibri"/>
                <w:sz w:val="20"/>
                <w:szCs w:val="20"/>
              </w:rPr>
              <w:t xml:space="preserve"> grado</w:t>
            </w:r>
          </w:p>
        </w:tc>
      </w:tr>
      <w:tr w:rsidR="00397C8B" w:rsidRPr="0013202E" w14:paraId="0483AB68" w14:textId="77777777" w:rsidTr="008C3C8C">
        <w:trPr>
          <w:jc w:val="center"/>
        </w:trPr>
        <w:tc>
          <w:tcPr>
            <w:tcW w:w="9163" w:type="dxa"/>
            <w:gridSpan w:val="7"/>
            <w:tcBorders>
              <w:left w:val="nil"/>
              <w:right w:val="nil"/>
            </w:tcBorders>
            <w:vAlign w:val="center"/>
          </w:tcPr>
          <w:p w14:paraId="24036F46" w14:textId="77777777" w:rsidR="00397C8B" w:rsidRPr="0013202E" w:rsidRDefault="00397C8B" w:rsidP="008C3C8C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32D084CE" w14:textId="77777777" w:rsidR="00397C8B" w:rsidRPr="0013202E" w:rsidRDefault="00397C8B" w:rsidP="008C3C8C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397C8B" w:rsidRPr="0013202E" w14:paraId="7DBF95BC" w14:textId="77777777" w:rsidTr="008C3C8C">
        <w:trPr>
          <w:jc w:val="center"/>
        </w:trPr>
        <w:tc>
          <w:tcPr>
            <w:tcW w:w="2269" w:type="dxa"/>
            <w:vMerge w:val="restart"/>
            <w:vAlign w:val="center"/>
          </w:tcPr>
          <w:p w14:paraId="4A535CB8" w14:textId="77777777" w:rsidR="00397C8B" w:rsidRPr="0013202E" w:rsidRDefault="00397C8B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3"/>
            <w:tcBorders>
              <w:bottom w:val="single" w:sz="4" w:space="0" w:color="auto"/>
            </w:tcBorders>
            <w:vAlign w:val="center"/>
          </w:tcPr>
          <w:p w14:paraId="7B18D190" w14:textId="77777777" w:rsidR="00397C8B" w:rsidRPr="0013202E" w:rsidRDefault="00397C8B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□</w:t>
            </w:r>
            <w:r w:rsidRPr="0013202E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vAlign w:val="center"/>
          </w:tcPr>
          <w:p w14:paraId="022C6F89" w14:textId="77777777" w:rsidR="00397C8B" w:rsidRPr="0013202E" w:rsidRDefault="00397C8B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□</w:t>
            </w:r>
            <w:r w:rsidRPr="0013202E">
              <w:rPr>
                <w:rFonts w:cs="Calibri"/>
                <w:sz w:val="20"/>
                <w:szCs w:val="20"/>
              </w:rPr>
              <w:t xml:space="preserve"> </w:t>
            </w:r>
            <w:r w:rsidRPr="0013202E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Pr="0013202E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397C8B" w:rsidRPr="0013202E" w14:paraId="6EDE505A" w14:textId="77777777" w:rsidTr="008C3C8C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39E04BA1" w14:textId="77777777" w:rsidR="00397C8B" w:rsidRPr="0013202E" w:rsidRDefault="00397C8B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4"/>
            <w:tcBorders>
              <w:bottom w:val="single" w:sz="4" w:space="0" w:color="auto"/>
            </w:tcBorders>
            <w:vAlign w:val="center"/>
          </w:tcPr>
          <w:p w14:paraId="6CC2337B" w14:textId="77777777" w:rsidR="00397C8B" w:rsidRPr="0013202E" w:rsidRDefault="00397C8B" w:rsidP="008C3C8C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713DE746" w14:textId="77777777" w:rsidR="00397C8B" w:rsidRPr="0013202E" w:rsidRDefault="00397C8B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N. ……………. di …………….</w:t>
            </w:r>
          </w:p>
        </w:tc>
      </w:tr>
      <w:tr w:rsidR="002E01AE" w:rsidRPr="0013202E" w14:paraId="597D9ED4" w14:textId="77777777" w:rsidTr="008C3C8C">
        <w:trPr>
          <w:jc w:val="center"/>
        </w:trPr>
        <w:tc>
          <w:tcPr>
            <w:tcW w:w="9163" w:type="dxa"/>
            <w:gridSpan w:val="7"/>
            <w:tcBorders>
              <w:left w:val="nil"/>
              <w:right w:val="nil"/>
            </w:tcBorders>
            <w:vAlign w:val="center"/>
          </w:tcPr>
          <w:p w14:paraId="61BD8A80" w14:textId="77777777" w:rsidR="002E01AE" w:rsidRPr="0013202E" w:rsidRDefault="002E01AE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772971" w14:textId="77777777" w:rsidR="00397C8B" w:rsidRPr="0013202E" w:rsidRDefault="00397C8B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13202E" w14:paraId="7EB644DD" w14:textId="77777777" w:rsidTr="008C3C8C">
        <w:trPr>
          <w:jc w:val="center"/>
        </w:trPr>
        <w:tc>
          <w:tcPr>
            <w:tcW w:w="9163" w:type="dxa"/>
            <w:gridSpan w:val="7"/>
            <w:shd w:val="clear" w:color="auto" w:fill="D9D9D9"/>
            <w:vAlign w:val="center"/>
          </w:tcPr>
          <w:p w14:paraId="43430F7F" w14:textId="77777777" w:rsidR="00141B52" w:rsidRPr="0013202E" w:rsidRDefault="00141B52" w:rsidP="008C3C8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141B52" w:rsidRPr="0013202E" w14:paraId="58D1CE5B" w14:textId="77777777" w:rsidTr="008C3C8C">
        <w:trPr>
          <w:jc w:val="center"/>
        </w:trPr>
        <w:tc>
          <w:tcPr>
            <w:tcW w:w="2269" w:type="dxa"/>
            <w:vAlign w:val="center"/>
          </w:tcPr>
          <w:p w14:paraId="317CC84C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5"/>
            <w:vAlign w:val="center"/>
          </w:tcPr>
          <w:p w14:paraId="1B1CE8BF" w14:textId="77777777" w:rsidR="00141B52" w:rsidRPr="0013202E" w:rsidRDefault="00141B52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3F19B8C2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13202E" w14:paraId="4C62E746" w14:textId="77777777" w:rsidTr="008C3C8C">
        <w:trPr>
          <w:jc w:val="center"/>
        </w:trPr>
        <w:tc>
          <w:tcPr>
            <w:tcW w:w="2269" w:type="dxa"/>
            <w:vAlign w:val="center"/>
          </w:tcPr>
          <w:p w14:paraId="03E657C6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5"/>
            <w:vAlign w:val="center"/>
          </w:tcPr>
          <w:p w14:paraId="36C1EAD2" w14:textId="77777777" w:rsidR="00141B52" w:rsidRPr="0013202E" w:rsidRDefault="00141B52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485A545A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13202E" w14:paraId="1EEB6638" w14:textId="77777777" w:rsidTr="008C3C8C">
        <w:trPr>
          <w:jc w:val="center"/>
        </w:trPr>
        <w:tc>
          <w:tcPr>
            <w:tcW w:w="2269" w:type="dxa"/>
            <w:vAlign w:val="center"/>
          </w:tcPr>
          <w:p w14:paraId="094F3576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N. alunni ……</w:t>
            </w:r>
          </w:p>
        </w:tc>
        <w:tc>
          <w:tcPr>
            <w:tcW w:w="4394" w:type="dxa"/>
            <w:gridSpan w:val="5"/>
            <w:vAlign w:val="center"/>
          </w:tcPr>
          <w:p w14:paraId="3EC298DA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di cui maschi …… femmine ……</w:t>
            </w:r>
          </w:p>
          <w:p w14:paraId="4A6ECABF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1764DC47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di cui …… con DSA</w:t>
            </w:r>
          </w:p>
          <w:p w14:paraId="13634FEF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di cui …… stranieri</w:t>
            </w:r>
          </w:p>
          <w:p w14:paraId="63FE49E1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vAlign w:val="center"/>
          </w:tcPr>
          <w:p w14:paraId="2D653693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13202E" w14:paraId="765821B5" w14:textId="77777777" w:rsidTr="008C3C8C">
        <w:trPr>
          <w:jc w:val="center"/>
        </w:trPr>
        <w:tc>
          <w:tcPr>
            <w:tcW w:w="2269" w:type="dxa"/>
            <w:vAlign w:val="center"/>
          </w:tcPr>
          <w:p w14:paraId="47BD2A64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5"/>
            <w:vAlign w:val="center"/>
          </w:tcPr>
          <w:p w14:paraId="3F101313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 xml:space="preserve">Aula       </w:t>
            </w: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 xml:space="preserve">Palestra       </w:t>
            </w: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>Mensa</w:t>
            </w:r>
          </w:p>
          <w:p w14:paraId="66B88416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>Laboratorio di ……………………………….</w:t>
            </w:r>
          </w:p>
          <w:p w14:paraId="4FB02512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13202E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13202E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vAlign w:val="center"/>
          </w:tcPr>
          <w:p w14:paraId="338AFEA7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141B52" w:rsidRPr="0013202E" w14:paraId="22EEBECE" w14:textId="77777777" w:rsidTr="008C3C8C">
        <w:trPr>
          <w:jc w:val="center"/>
        </w:trPr>
        <w:tc>
          <w:tcPr>
            <w:tcW w:w="2269" w:type="dxa"/>
            <w:vAlign w:val="center"/>
          </w:tcPr>
          <w:p w14:paraId="2E12232D" w14:textId="77777777" w:rsidR="00141B52" w:rsidRPr="0013202E" w:rsidRDefault="00141B52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08DC4A18" w14:textId="77777777" w:rsidR="00241329" w:rsidRPr="0013202E" w:rsidRDefault="005D2D3D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(Disposizione</w:t>
            </w:r>
            <w:r w:rsidR="0048740C" w:rsidRPr="0013202E">
              <w:rPr>
                <w:rFonts w:cs="Calibri"/>
                <w:sz w:val="20"/>
                <w:szCs w:val="20"/>
              </w:rPr>
              <w:t xml:space="preserve"> </w:t>
            </w:r>
            <w:r w:rsidR="00141B52" w:rsidRPr="0013202E">
              <w:rPr>
                <w:rFonts w:cs="Calibri"/>
                <w:sz w:val="20"/>
                <w:szCs w:val="20"/>
              </w:rPr>
              <w:t>alunni/</w:t>
            </w:r>
          </w:p>
          <w:p w14:paraId="06133EE8" w14:textId="77777777" w:rsidR="00241329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strumenti didattici</w:t>
            </w:r>
            <w:r w:rsidR="00241329" w:rsidRPr="0013202E">
              <w:rPr>
                <w:rFonts w:cs="Calibri"/>
                <w:sz w:val="20"/>
                <w:szCs w:val="20"/>
              </w:rPr>
              <w:t xml:space="preserve"> </w:t>
            </w:r>
          </w:p>
          <w:p w14:paraId="2B6108FF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in aula)</w:t>
            </w:r>
          </w:p>
        </w:tc>
        <w:tc>
          <w:tcPr>
            <w:tcW w:w="4394" w:type="dxa"/>
            <w:gridSpan w:val="5"/>
            <w:vAlign w:val="center"/>
          </w:tcPr>
          <w:p w14:paraId="44A2F9C0" w14:textId="77777777" w:rsidR="00141B52" w:rsidRPr="0013202E" w:rsidRDefault="00141B52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3B540FCB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13202E" w14:paraId="0990AC55" w14:textId="77777777" w:rsidTr="008C3C8C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3C1AB96E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5"/>
            <w:tcBorders>
              <w:bottom w:val="single" w:sz="4" w:space="0" w:color="auto"/>
            </w:tcBorders>
            <w:vAlign w:val="center"/>
          </w:tcPr>
          <w:p w14:paraId="68488D92" w14:textId="77777777" w:rsidR="00141B52" w:rsidRPr="0013202E" w:rsidRDefault="00141B52" w:rsidP="008C3C8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426C075C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5632EC9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906B11C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C53BB6" w14:textId="77777777" w:rsidR="00141B52" w:rsidRPr="0013202E" w:rsidRDefault="00141B52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E2FEBFC" w14:textId="77777777" w:rsidR="0048740C" w:rsidRPr="0013202E" w:rsidRDefault="0048740C" w:rsidP="0048740C">
      <w:pPr>
        <w:spacing w:after="0" w:line="240" w:lineRule="auto"/>
        <w:ind w:hanging="567"/>
        <w:jc w:val="both"/>
        <w:rPr>
          <w:rFonts w:cs="Calibri"/>
          <w:b/>
          <w:bCs/>
          <w:sz w:val="20"/>
          <w:szCs w:val="20"/>
        </w:rPr>
      </w:pPr>
    </w:p>
    <w:p w14:paraId="5F7CD160" w14:textId="77777777" w:rsidR="005D2D3D" w:rsidRPr="0013202E" w:rsidRDefault="00241329" w:rsidP="0048740C">
      <w:pPr>
        <w:spacing w:after="0" w:line="240" w:lineRule="auto"/>
        <w:ind w:hanging="567"/>
        <w:jc w:val="both"/>
        <w:rPr>
          <w:rFonts w:cs="Calibri"/>
          <w:sz w:val="20"/>
          <w:szCs w:val="20"/>
        </w:rPr>
      </w:pPr>
      <w:r w:rsidRPr="0013202E">
        <w:rPr>
          <w:rFonts w:cs="Calibri"/>
          <w:b/>
          <w:bCs/>
          <w:sz w:val="20"/>
          <w:szCs w:val="20"/>
        </w:rPr>
        <w:t>Indicatori ai fini dell’osservazione nonché della valutazione prevista all’articolo 13, comma 3 del decreto</w:t>
      </w:r>
    </w:p>
    <w:p w14:paraId="52793DDE" w14:textId="77777777" w:rsidR="00DA5D37" w:rsidRPr="0013202E" w:rsidRDefault="00DA5D37" w:rsidP="00C67900">
      <w:pPr>
        <w:spacing w:after="0" w:line="240" w:lineRule="auto"/>
        <w:jc w:val="both"/>
        <w:rPr>
          <w:rFonts w:cs="Calibri"/>
          <w:sz w:val="20"/>
          <w:szCs w:val="20"/>
        </w:rPr>
      </w:pPr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2409"/>
        <w:gridCol w:w="2552"/>
        <w:gridCol w:w="3260"/>
      </w:tblGrid>
      <w:tr w:rsidR="00241329" w:rsidRPr="0013202E" w14:paraId="1D48AD26" w14:textId="77777777" w:rsidTr="008123B2">
        <w:trPr>
          <w:jc w:val="center"/>
        </w:trPr>
        <w:tc>
          <w:tcPr>
            <w:tcW w:w="10338" w:type="dxa"/>
            <w:gridSpan w:val="4"/>
            <w:shd w:val="clear" w:color="auto" w:fill="D9D9D9"/>
          </w:tcPr>
          <w:p w14:paraId="1047605E" w14:textId="77777777" w:rsidR="00241329" w:rsidRPr="0013202E" w:rsidRDefault="00593467" w:rsidP="008C3C8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93467">
              <w:rPr>
                <w:rFonts w:cs="Calibri"/>
                <w:b/>
                <w:sz w:val="20"/>
                <w:szCs w:val="20"/>
              </w:rPr>
              <w:t>Costruzione di ambienti di apprendimento positivi e inclusivi</w:t>
            </w:r>
          </w:p>
        </w:tc>
      </w:tr>
      <w:tr w:rsidR="00241329" w:rsidRPr="0013202E" w14:paraId="0BB8C6BC" w14:textId="77777777" w:rsidTr="008123B2">
        <w:trPr>
          <w:jc w:val="center"/>
        </w:trPr>
        <w:tc>
          <w:tcPr>
            <w:tcW w:w="2117" w:type="dxa"/>
            <w:shd w:val="clear" w:color="auto" w:fill="D9D9D9"/>
            <w:vAlign w:val="center"/>
          </w:tcPr>
          <w:p w14:paraId="08274AB9" w14:textId="77777777" w:rsidR="00241329" w:rsidRPr="0013202E" w:rsidRDefault="00241329" w:rsidP="008C3C8C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2409" w:type="dxa"/>
            <w:shd w:val="clear" w:color="auto" w:fill="D9D9D9"/>
          </w:tcPr>
          <w:p w14:paraId="666A4C5C" w14:textId="77777777" w:rsidR="00241329" w:rsidRPr="0013202E" w:rsidRDefault="00241329" w:rsidP="008C3C8C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17004542" w14:textId="77777777" w:rsidR="00241329" w:rsidRPr="0013202E" w:rsidRDefault="00241329" w:rsidP="008C3C8C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006DB4AB" w14:textId="77777777" w:rsidR="00241329" w:rsidRPr="0013202E" w:rsidRDefault="00241329" w:rsidP="008C3C8C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48740C" w:rsidRPr="0013202E" w14:paraId="41F22775" w14:textId="77777777" w:rsidTr="008123B2">
        <w:trPr>
          <w:jc w:val="center"/>
        </w:trPr>
        <w:tc>
          <w:tcPr>
            <w:tcW w:w="2117" w:type="dxa"/>
            <w:vMerge w:val="restart"/>
            <w:vAlign w:val="center"/>
          </w:tcPr>
          <w:p w14:paraId="4AACE022" w14:textId="77777777" w:rsidR="0048740C" w:rsidRPr="0013202E" w:rsidRDefault="0048740C" w:rsidP="0024132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L’attività si svolge in un </w:t>
            </w:r>
            <w:r w:rsidRPr="0013202E">
              <w:rPr>
                <w:b/>
                <w:bCs/>
                <w:color w:val="auto"/>
                <w:sz w:val="20"/>
                <w:szCs w:val="20"/>
              </w:rPr>
              <w:t xml:space="preserve">clima </w:t>
            </w:r>
            <w:r w:rsidRPr="0013202E">
              <w:rPr>
                <w:color w:val="auto"/>
                <w:sz w:val="20"/>
                <w:szCs w:val="20"/>
              </w:rPr>
              <w:t xml:space="preserve">disteso e collaborativo. </w:t>
            </w:r>
          </w:p>
          <w:p w14:paraId="651F426B" w14:textId="77777777" w:rsidR="00B4423B" w:rsidRDefault="00B4423B" w:rsidP="00B442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 con disabilità, considerato il PEI, </w:t>
            </w:r>
          </w:p>
          <w:p w14:paraId="7B43DEBB" w14:textId="77777777" w:rsidR="0048740C" w:rsidRPr="0013202E" w:rsidRDefault="0048740C" w:rsidP="008C3C8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C4A04B" w14:textId="77777777" w:rsidR="0048740C" w:rsidRPr="0013202E" w:rsidRDefault="0048740C" w:rsidP="008C3C8C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  <w:lang w:eastAsia="it-IT"/>
              </w:rPr>
              <w:t>mostra attenzione</w:t>
            </w:r>
          </w:p>
        </w:tc>
        <w:tc>
          <w:tcPr>
            <w:tcW w:w="2552" w:type="dxa"/>
            <w:vAlign w:val="center"/>
          </w:tcPr>
          <w:p w14:paraId="134660E6" w14:textId="77777777" w:rsidR="0048740C" w:rsidRPr="0013202E" w:rsidRDefault="0048740C" w:rsidP="0024132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E001094" w14:textId="77777777" w:rsidR="0048740C" w:rsidRPr="0013202E" w:rsidRDefault="0048740C" w:rsidP="0024132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3388BA02" w14:textId="77777777" w:rsidR="0048740C" w:rsidRPr="0013202E" w:rsidRDefault="0048740C" w:rsidP="0024132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F54BA11" w14:textId="77777777" w:rsidR="0048740C" w:rsidRPr="0013202E" w:rsidRDefault="0048740C" w:rsidP="0024132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 xml:space="preserve">□ Non pertinente all’attività osservata </w:t>
            </w:r>
          </w:p>
          <w:p w14:paraId="1072E1C4" w14:textId="77777777" w:rsidR="0048740C" w:rsidRPr="0013202E" w:rsidRDefault="0048740C" w:rsidP="0024132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4BC989" w14:textId="77777777" w:rsidR="0048740C" w:rsidRPr="0013202E" w:rsidRDefault="0048740C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07F627D" w14:textId="77777777" w:rsidR="0048740C" w:rsidRPr="0013202E" w:rsidRDefault="0048740C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8740C" w:rsidRPr="0013202E" w14:paraId="33C64080" w14:textId="77777777" w:rsidTr="008123B2">
        <w:trPr>
          <w:jc w:val="center"/>
        </w:trPr>
        <w:tc>
          <w:tcPr>
            <w:tcW w:w="2117" w:type="dxa"/>
            <w:vMerge/>
            <w:vAlign w:val="center"/>
          </w:tcPr>
          <w:p w14:paraId="01E08960" w14:textId="77777777" w:rsidR="0048740C" w:rsidRPr="0013202E" w:rsidRDefault="0048740C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1E02E17F" w14:textId="77777777" w:rsidR="0048740C" w:rsidRPr="0013202E" w:rsidRDefault="007E777A" w:rsidP="00241329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è</w:t>
            </w:r>
            <w:r w:rsidR="0048740C" w:rsidRPr="0013202E">
              <w:rPr>
                <w:color w:val="auto"/>
                <w:sz w:val="20"/>
                <w:szCs w:val="20"/>
              </w:rPr>
              <w:t xml:space="preserve"> coinvolt</w:t>
            </w:r>
            <w:r>
              <w:rPr>
                <w:color w:val="auto"/>
                <w:sz w:val="20"/>
                <w:szCs w:val="20"/>
              </w:rPr>
              <w:t>o</w:t>
            </w:r>
            <w:r w:rsidR="003F4B3E">
              <w:rPr>
                <w:color w:val="auto"/>
                <w:sz w:val="20"/>
                <w:szCs w:val="20"/>
              </w:rPr>
              <w:t xml:space="preserve"> </w:t>
            </w:r>
            <w:r w:rsidR="0048740C" w:rsidRPr="0013202E">
              <w:rPr>
                <w:color w:val="auto"/>
                <w:sz w:val="20"/>
                <w:szCs w:val="20"/>
              </w:rPr>
              <w:t xml:space="preserve">in modo attivo nelle attività proposte </w:t>
            </w:r>
          </w:p>
          <w:p w14:paraId="6F9192C3" w14:textId="77777777" w:rsidR="0048740C" w:rsidRPr="0013202E" w:rsidRDefault="0048740C" w:rsidP="00ED4812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EB83A93" w14:textId="77777777" w:rsidR="0048740C" w:rsidRPr="0013202E" w:rsidRDefault="0048740C" w:rsidP="0024132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3CABFD6F" w14:textId="77777777" w:rsidR="0048740C" w:rsidRPr="0013202E" w:rsidRDefault="0048740C" w:rsidP="0024132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2D26519C" w14:textId="77777777" w:rsidR="0048740C" w:rsidRPr="0013202E" w:rsidRDefault="0048740C" w:rsidP="0024132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32158FAF" w14:textId="77777777" w:rsidR="0048740C" w:rsidRPr="0013202E" w:rsidRDefault="0048740C" w:rsidP="0024132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00360764" w14:textId="77777777" w:rsidR="0048740C" w:rsidRPr="0013202E" w:rsidRDefault="0048740C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8740C" w:rsidRPr="0013202E" w14:paraId="192FD7A2" w14:textId="77777777" w:rsidTr="008123B2">
        <w:trPr>
          <w:jc w:val="center"/>
        </w:trPr>
        <w:tc>
          <w:tcPr>
            <w:tcW w:w="2117" w:type="dxa"/>
            <w:vMerge/>
            <w:vAlign w:val="center"/>
          </w:tcPr>
          <w:p w14:paraId="57A538AE" w14:textId="77777777" w:rsidR="0048740C" w:rsidRPr="0013202E" w:rsidRDefault="0048740C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787C4CB1" w14:textId="77777777" w:rsidR="0048740C" w:rsidRPr="0013202E" w:rsidRDefault="007E777A" w:rsidP="0048740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è</w:t>
            </w:r>
            <w:r w:rsidR="0048740C" w:rsidRPr="0013202E">
              <w:rPr>
                <w:color w:val="auto"/>
                <w:sz w:val="20"/>
                <w:szCs w:val="20"/>
              </w:rPr>
              <w:t xml:space="preserve"> a proprio agio nel chiedere spiegazioni, nell’effettuare interventi e </w:t>
            </w:r>
            <w:r w:rsidR="0048740C" w:rsidRPr="0013202E">
              <w:rPr>
                <w:color w:val="auto"/>
                <w:sz w:val="20"/>
                <w:szCs w:val="20"/>
              </w:rPr>
              <w:lastRenderedPageBreak/>
              <w:t xml:space="preserve">nel rispondere alle domande dell’insegnante </w:t>
            </w:r>
          </w:p>
          <w:p w14:paraId="53970834" w14:textId="77777777" w:rsidR="0048740C" w:rsidRPr="0013202E" w:rsidRDefault="0048740C" w:rsidP="00ED4812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4228DED" w14:textId="77777777" w:rsidR="0048740C" w:rsidRPr="0013202E" w:rsidRDefault="0048740C" w:rsidP="0024132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lastRenderedPageBreak/>
              <w:t xml:space="preserve">□ Presente </w:t>
            </w:r>
          </w:p>
          <w:p w14:paraId="1CABB18A" w14:textId="77777777" w:rsidR="0048740C" w:rsidRPr="0013202E" w:rsidRDefault="0048740C" w:rsidP="0024132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1C6B8F4" w14:textId="77777777" w:rsidR="0048740C" w:rsidRPr="0013202E" w:rsidRDefault="0048740C" w:rsidP="0024132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3FB2167F" w14:textId="77777777" w:rsidR="0048740C" w:rsidRPr="0013202E" w:rsidRDefault="0048740C" w:rsidP="0024132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13202E">
              <w:rPr>
                <w:rFonts w:cs="Calibr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3260" w:type="dxa"/>
          </w:tcPr>
          <w:p w14:paraId="2E15E646" w14:textId="77777777" w:rsidR="0048740C" w:rsidRPr="0013202E" w:rsidRDefault="0048740C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8740C" w:rsidRPr="0013202E" w14:paraId="29C676D7" w14:textId="77777777" w:rsidTr="008123B2">
        <w:trPr>
          <w:jc w:val="center"/>
        </w:trPr>
        <w:tc>
          <w:tcPr>
            <w:tcW w:w="2117" w:type="dxa"/>
            <w:vMerge/>
            <w:vAlign w:val="center"/>
          </w:tcPr>
          <w:p w14:paraId="5B703146" w14:textId="77777777" w:rsidR="0048740C" w:rsidRPr="0013202E" w:rsidRDefault="0048740C" w:rsidP="004874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1F38F2" w14:textId="77777777" w:rsidR="00C26C7E" w:rsidRDefault="008F6916" w:rsidP="008F6916">
            <w:pPr>
              <w:spacing w:after="0" w:line="192" w:lineRule="auto"/>
              <w:rPr>
                <w:sz w:val="20"/>
                <w:szCs w:val="20"/>
              </w:rPr>
            </w:pPr>
            <w:r w:rsidRPr="008F6916">
              <w:rPr>
                <w:sz w:val="20"/>
                <w:szCs w:val="20"/>
              </w:rPr>
              <w:t>lavora per il tempo</w:t>
            </w:r>
          </w:p>
          <w:p w14:paraId="1AD8990C" w14:textId="77777777" w:rsidR="008F6916" w:rsidRPr="008F6916" w:rsidRDefault="008F6916" w:rsidP="008F6916">
            <w:pPr>
              <w:spacing w:after="0" w:line="192" w:lineRule="auto"/>
              <w:rPr>
                <w:sz w:val="20"/>
                <w:szCs w:val="20"/>
              </w:rPr>
            </w:pPr>
            <w:r w:rsidRPr="008F6916">
              <w:rPr>
                <w:sz w:val="20"/>
                <w:szCs w:val="20"/>
              </w:rPr>
              <w:t>adeguato alle</w:t>
            </w:r>
            <w:r w:rsidR="003F4B3E">
              <w:rPr>
                <w:sz w:val="20"/>
                <w:szCs w:val="20"/>
              </w:rPr>
              <w:t xml:space="preserve"> </w:t>
            </w:r>
            <w:r w:rsidRPr="008F6916">
              <w:rPr>
                <w:sz w:val="20"/>
                <w:szCs w:val="20"/>
              </w:rPr>
              <w:t>sue possibilità singolarmente o in</w:t>
            </w:r>
            <w:r w:rsidR="003F4B3E">
              <w:rPr>
                <w:sz w:val="20"/>
                <w:szCs w:val="20"/>
              </w:rPr>
              <w:t xml:space="preserve"> </w:t>
            </w:r>
            <w:r w:rsidRPr="008F6916">
              <w:rPr>
                <w:sz w:val="20"/>
                <w:szCs w:val="20"/>
              </w:rPr>
              <w:t>gruppi, in autonomia, per portare a</w:t>
            </w:r>
            <w:r w:rsidR="003F4B3E">
              <w:rPr>
                <w:sz w:val="20"/>
                <w:szCs w:val="20"/>
              </w:rPr>
              <w:t xml:space="preserve"> </w:t>
            </w:r>
            <w:r w:rsidRPr="008F6916">
              <w:rPr>
                <w:sz w:val="20"/>
                <w:szCs w:val="20"/>
              </w:rPr>
              <w:t>termine le attività predisposte</w:t>
            </w:r>
          </w:p>
          <w:p w14:paraId="02742207" w14:textId="77777777" w:rsidR="0048740C" w:rsidRPr="0013202E" w:rsidRDefault="008F6916" w:rsidP="008F6916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8F6916">
              <w:rPr>
                <w:sz w:val="20"/>
                <w:szCs w:val="20"/>
              </w:rPr>
              <w:t>appositamente dal</w:t>
            </w:r>
            <w:r w:rsidR="003F4B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docente</w:t>
            </w:r>
          </w:p>
        </w:tc>
        <w:tc>
          <w:tcPr>
            <w:tcW w:w="2552" w:type="dxa"/>
            <w:vAlign w:val="center"/>
          </w:tcPr>
          <w:p w14:paraId="3C4A10A7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06DB3A9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B920E79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D41F4A6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60" w:type="dxa"/>
          </w:tcPr>
          <w:p w14:paraId="66536E97" w14:textId="77777777" w:rsidR="0048740C" w:rsidRPr="0013202E" w:rsidRDefault="0048740C" w:rsidP="004874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8740C" w:rsidRPr="0013202E" w14:paraId="691B61F1" w14:textId="77777777" w:rsidTr="008123B2">
        <w:trPr>
          <w:jc w:val="center"/>
        </w:trPr>
        <w:tc>
          <w:tcPr>
            <w:tcW w:w="2117" w:type="dxa"/>
            <w:vAlign w:val="center"/>
          </w:tcPr>
          <w:p w14:paraId="3DC9E3BB" w14:textId="77777777" w:rsidR="0048740C" w:rsidRPr="0013202E" w:rsidRDefault="0048740C" w:rsidP="008C3C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05325DAC" w14:textId="77777777" w:rsidR="0048740C" w:rsidRPr="0013202E" w:rsidRDefault="00BF32BA" w:rsidP="0048740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è</w:t>
            </w:r>
            <w:r w:rsidR="0048740C" w:rsidRPr="0013202E">
              <w:rPr>
                <w:color w:val="auto"/>
                <w:sz w:val="20"/>
                <w:szCs w:val="20"/>
              </w:rPr>
              <w:t xml:space="preserve"> incoraggiat</w:t>
            </w:r>
            <w:r>
              <w:rPr>
                <w:color w:val="auto"/>
                <w:sz w:val="20"/>
                <w:szCs w:val="20"/>
              </w:rPr>
              <w:t>o</w:t>
            </w:r>
            <w:r w:rsidR="0048740C" w:rsidRPr="0013202E">
              <w:rPr>
                <w:color w:val="auto"/>
                <w:sz w:val="20"/>
                <w:szCs w:val="20"/>
              </w:rPr>
              <w:t xml:space="preserve"> a manifestare le proprie conoscenze e abilità </w:t>
            </w:r>
          </w:p>
          <w:p w14:paraId="78402FB3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172EA46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40927032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4CE7162A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584A2797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60" w:type="dxa"/>
          </w:tcPr>
          <w:p w14:paraId="2FDDBFFF" w14:textId="77777777" w:rsidR="0048740C" w:rsidRPr="0013202E" w:rsidRDefault="0048740C" w:rsidP="008C3C8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8740C" w:rsidRPr="0013202E" w14:paraId="0DB2BE27" w14:textId="77777777" w:rsidTr="008123B2">
        <w:trPr>
          <w:jc w:val="center"/>
        </w:trPr>
        <w:tc>
          <w:tcPr>
            <w:tcW w:w="2117" w:type="dxa"/>
            <w:vMerge w:val="restart"/>
            <w:vAlign w:val="center"/>
          </w:tcPr>
          <w:p w14:paraId="5A893F41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L’attività si svolge in un </w:t>
            </w:r>
            <w:r w:rsidRPr="0013202E">
              <w:rPr>
                <w:b/>
                <w:bCs/>
                <w:color w:val="auto"/>
                <w:sz w:val="20"/>
                <w:szCs w:val="20"/>
              </w:rPr>
              <w:t xml:space="preserve">clima </w:t>
            </w:r>
            <w:r w:rsidRPr="0013202E">
              <w:rPr>
                <w:color w:val="auto"/>
                <w:sz w:val="20"/>
                <w:szCs w:val="20"/>
              </w:rPr>
              <w:t xml:space="preserve">disteso e collaborativo. </w:t>
            </w:r>
            <w:r w:rsidR="006E18AC" w:rsidRPr="006E18AC">
              <w:rPr>
                <w:color w:val="auto"/>
                <w:sz w:val="20"/>
                <w:szCs w:val="20"/>
              </w:rPr>
              <w:t>Il docente</w:t>
            </w:r>
            <w:r w:rsidR="006E18AC">
              <w:rPr>
                <w:color w:val="auto"/>
                <w:sz w:val="20"/>
                <w:szCs w:val="20"/>
              </w:rPr>
              <w:t xml:space="preserve"> SOS</w:t>
            </w:r>
          </w:p>
          <w:p w14:paraId="5E4C7F3F" w14:textId="77777777" w:rsidR="0048740C" w:rsidRPr="0013202E" w:rsidRDefault="0048740C" w:rsidP="0048740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75"/>
            </w:tblGrid>
            <w:tr w:rsidR="00341ACB" w:rsidRPr="00341ACB" w14:paraId="086ECEF5" w14:textId="77777777">
              <w:trPr>
                <w:trHeight w:val="392"/>
              </w:trPr>
              <w:tc>
                <w:tcPr>
                  <w:tcW w:w="2775" w:type="dxa"/>
                </w:tcPr>
                <w:p w14:paraId="37BA7D89" w14:textId="77777777" w:rsidR="00341ACB" w:rsidRPr="00341ACB" w:rsidRDefault="00341ACB" w:rsidP="00341AC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rPr>
                      <w:rFonts w:cs="Calibri"/>
                      <w:color w:val="000000"/>
                      <w:sz w:val="20"/>
                      <w:szCs w:val="20"/>
                      <w:lang w:eastAsia="it-IT"/>
                    </w:rPr>
                  </w:pPr>
                  <w:r w:rsidRPr="00341ACB">
                    <w:rPr>
                      <w:rFonts w:cs="Calibri"/>
                      <w:color w:val="000000"/>
                      <w:sz w:val="20"/>
                      <w:szCs w:val="20"/>
                      <w:lang w:eastAsia="it-IT"/>
                    </w:rPr>
                    <w:t xml:space="preserve">ha adattato con chiarezza il percorso suddividendo i contenuti e predisponendo strumenti adeguati </w:t>
                  </w:r>
                </w:p>
              </w:tc>
            </w:tr>
          </w:tbl>
          <w:p w14:paraId="1E064CD8" w14:textId="77777777" w:rsidR="0048740C" w:rsidRPr="00593467" w:rsidRDefault="0048740C" w:rsidP="00593467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BECB04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C7F3C69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83D479C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41F0FFBE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558FEE38" w14:textId="77777777" w:rsidR="0048740C" w:rsidRPr="0013202E" w:rsidRDefault="0048740C" w:rsidP="004874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8740C" w:rsidRPr="0013202E" w14:paraId="51102118" w14:textId="77777777" w:rsidTr="008123B2">
        <w:trPr>
          <w:jc w:val="center"/>
        </w:trPr>
        <w:tc>
          <w:tcPr>
            <w:tcW w:w="2117" w:type="dxa"/>
            <w:vMerge/>
            <w:vAlign w:val="center"/>
          </w:tcPr>
          <w:p w14:paraId="1D358F8C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AD0BC3C" w14:textId="77777777" w:rsidR="0048740C" w:rsidRPr="0013202E" w:rsidRDefault="00341ACB" w:rsidP="00341ACB">
            <w:pPr>
              <w:pStyle w:val="Default"/>
              <w:rPr>
                <w:color w:val="auto"/>
                <w:sz w:val="20"/>
                <w:szCs w:val="20"/>
              </w:rPr>
            </w:pPr>
            <w:r w:rsidRPr="00341ACB">
              <w:rPr>
                <w:color w:val="auto"/>
                <w:sz w:val="20"/>
                <w:szCs w:val="20"/>
              </w:rPr>
              <w:t>ha adeguato i materiali ai diversi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41ACB">
              <w:rPr>
                <w:color w:val="auto"/>
                <w:sz w:val="20"/>
                <w:szCs w:val="20"/>
              </w:rPr>
              <w:t>livelli di abilità e ai diversi stili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41ACB">
              <w:rPr>
                <w:color w:val="auto"/>
                <w:sz w:val="20"/>
                <w:szCs w:val="20"/>
              </w:rPr>
              <w:t>cognitivi degli alunni</w:t>
            </w:r>
          </w:p>
        </w:tc>
        <w:tc>
          <w:tcPr>
            <w:tcW w:w="2552" w:type="dxa"/>
          </w:tcPr>
          <w:p w14:paraId="24D2237D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CA83626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4C320B13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36DFA561" w14:textId="77777777" w:rsidR="0048740C" w:rsidRPr="0013202E" w:rsidRDefault="0048740C" w:rsidP="0048740C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3CD84D09" w14:textId="77777777" w:rsidR="0048740C" w:rsidRPr="0013202E" w:rsidRDefault="0048740C" w:rsidP="004874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D2BFB" w:rsidRPr="0013202E" w14:paraId="5B9EB390" w14:textId="77777777" w:rsidTr="008123B2">
        <w:trPr>
          <w:jc w:val="center"/>
        </w:trPr>
        <w:tc>
          <w:tcPr>
            <w:tcW w:w="2117" w:type="dxa"/>
          </w:tcPr>
          <w:p w14:paraId="72D272DA" w14:textId="77777777" w:rsidR="001D2BFB" w:rsidRPr="0013202E" w:rsidRDefault="001D2BFB" w:rsidP="001D2BFB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Le figure presenti (colleghi curricolari, educatore, assistenti) </w:t>
            </w:r>
          </w:p>
        </w:tc>
        <w:tc>
          <w:tcPr>
            <w:tcW w:w="2409" w:type="dxa"/>
          </w:tcPr>
          <w:p w14:paraId="0E8D0CEF" w14:textId="77777777" w:rsidR="001D2BFB" w:rsidRPr="0013202E" w:rsidRDefault="001D2BFB" w:rsidP="001D2BFB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sono coinvolte in modo attivo nelle attività proposte </w:t>
            </w:r>
          </w:p>
        </w:tc>
        <w:tc>
          <w:tcPr>
            <w:tcW w:w="2552" w:type="dxa"/>
          </w:tcPr>
          <w:p w14:paraId="5435EA7D" w14:textId="77777777" w:rsidR="001D2BFB" w:rsidRPr="0013202E" w:rsidRDefault="001D2BFB" w:rsidP="001D2BFB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3371AA0F" w14:textId="77777777" w:rsidR="001D2BFB" w:rsidRPr="0013202E" w:rsidRDefault="001D2BFB" w:rsidP="001D2BFB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2A95C376" w14:textId="77777777" w:rsidR="001D2BFB" w:rsidRPr="0013202E" w:rsidRDefault="001D2BFB" w:rsidP="001D2BFB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4E7860AE" w14:textId="77777777" w:rsidR="001D2BFB" w:rsidRPr="0013202E" w:rsidRDefault="001D2BFB" w:rsidP="001D2BFB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7B21D2BE" w14:textId="77777777" w:rsidR="001D2BFB" w:rsidRPr="0013202E" w:rsidRDefault="001D2BFB" w:rsidP="001D2BF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C2F26" w:rsidRPr="0013202E" w14:paraId="5A4E8339" w14:textId="77777777" w:rsidTr="008123B2">
        <w:trPr>
          <w:jc w:val="center"/>
        </w:trPr>
        <w:tc>
          <w:tcPr>
            <w:tcW w:w="2117" w:type="dxa"/>
          </w:tcPr>
          <w:p w14:paraId="725B94EB" w14:textId="77777777" w:rsidR="00FC2F26" w:rsidRPr="0013202E" w:rsidRDefault="00FC2F26" w:rsidP="00FC2F26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Lo </w:t>
            </w:r>
            <w:r w:rsidRPr="0013202E">
              <w:rPr>
                <w:b/>
                <w:bCs/>
                <w:color w:val="auto"/>
                <w:sz w:val="20"/>
                <w:szCs w:val="20"/>
              </w:rPr>
              <w:t xml:space="preserve">spazio </w:t>
            </w:r>
            <w:r w:rsidRPr="0013202E">
              <w:rPr>
                <w:color w:val="auto"/>
                <w:sz w:val="20"/>
                <w:szCs w:val="20"/>
              </w:rPr>
              <w:t xml:space="preserve">è gestito in maniera funzionale alle attività proposte. Il setting d’aula…. </w:t>
            </w:r>
          </w:p>
        </w:tc>
        <w:tc>
          <w:tcPr>
            <w:tcW w:w="2409" w:type="dxa"/>
          </w:tcPr>
          <w:p w14:paraId="3E6CF402" w14:textId="77777777" w:rsidR="00341ACB" w:rsidRPr="00341ACB" w:rsidRDefault="00341ACB" w:rsidP="00341ACB">
            <w:pPr>
              <w:pStyle w:val="Default"/>
              <w:rPr>
                <w:color w:val="auto"/>
                <w:sz w:val="20"/>
                <w:szCs w:val="20"/>
              </w:rPr>
            </w:pPr>
            <w:r w:rsidRPr="00341ACB">
              <w:rPr>
                <w:color w:val="auto"/>
                <w:sz w:val="20"/>
                <w:szCs w:val="20"/>
              </w:rPr>
              <w:t>È predisposto, con l’insegnante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41ACB">
              <w:rPr>
                <w:color w:val="auto"/>
                <w:sz w:val="20"/>
                <w:szCs w:val="20"/>
              </w:rPr>
              <w:t>curricolare, in modo efficace: il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41ACB">
              <w:rPr>
                <w:color w:val="auto"/>
                <w:sz w:val="20"/>
                <w:szCs w:val="20"/>
              </w:rPr>
              <w:t>docente SOS organizza e alterna gli</w:t>
            </w:r>
          </w:p>
          <w:p w14:paraId="74D9B548" w14:textId="77777777" w:rsidR="00341ACB" w:rsidRPr="00341ACB" w:rsidRDefault="00341ACB" w:rsidP="00341ACB">
            <w:pPr>
              <w:pStyle w:val="Default"/>
              <w:rPr>
                <w:color w:val="auto"/>
                <w:sz w:val="20"/>
                <w:szCs w:val="20"/>
              </w:rPr>
            </w:pPr>
            <w:r w:rsidRPr="00341ACB">
              <w:rPr>
                <w:color w:val="auto"/>
                <w:sz w:val="20"/>
                <w:szCs w:val="20"/>
              </w:rPr>
              <w:t>spazi a disposizione per l’intervento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41ACB">
              <w:rPr>
                <w:color w:val="auto"/>
                <w:sz w:val="20"/>
                <w:szCs w:val="20"/>
              </w:rPr>
              <w:t>con l’alunno con disabilità in modo</w:t>
            </w:r>
          </w:p>
          <w:p w14:paraId="5F0C9313" w14:textId="77777777" w:rsidR="00FC2F26" w:rsidRPr="0013202E" w:rsidRDefault="00341ACB" w:rsidP="00341ACB">
            <w:pPr>
              <w:pStyle w:val="Default"/>
              <w:rPr>
                <w:color w:val="auto"/>
                <w:sz w:val="20"/>
                <w:szCs w:val="20"/>
              </w:rPr>
            </w:pPr>
            <w:r w:rsidRPr="00341ACB">
              <w:rPr>
                <w:color w:val="auto"/>
                <w:sz w:val="20"/>
                <w:szCs w:val="20"/>
              </w:rPr>
              <w:t>che i momenti scolastici e le attività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41ACB">
              <w:rPr>
                <w:color w:val="auto"/>
                <w:sz w:val="20"/>
                <w:szCs w:val="20"/>
              </w:rPr>
              <w:t>proposte siano efficaci</w:t>
            </w:r>
          </w:p>
        </w:tc>
        <w:tc>
          <w:tcPr>
            <w:tcW w:w="2552" w:type="dxa"/>
          </w:tcPr>
          <w:p w14:paraId="00732CED" w14:textId="77777777" w:rsidR="00FC2F26" w:rsidRPr="0013202E" w:rsidRDefault="00FC2F26" w:rsidP="00FC2F26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D8F3E96" w14:textId="77777777" w:rsidR="00FC2F26" w:rsidRPr="0013202E" w:rsidRDefault="00FC2F26" w:rsidP="00FC2F26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B60ED10" w14:textId="77777777" w:rsidR="00FC2F26" w:rsidRPr="0013202E" w:rsidRDefault="00FC2F26" w:rsidP="00FC2F26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30736BAF" w14:textId="77777777" w:rsidR="00FC2F26" w:rsidRPr="0013202E" w:rsidRDefault="00FC2F26" w:rsidP="00FC2F26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56F6EF7D" w14:textId="77777777" w:rsidR="00FC2F26" w:rsidRPr="0013202E" w:rsidRDefault="00FC2F26" w:rsidP="00FC2F2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91828" w:rsidRPr="0013202E" w14:paraId="4D1B57E3" w14:textId="77777777" w:rsidTr="008123B2">
        <w:trPr>
          <w:jc w:val="center"/>
        </w:trPr>
        <w:tc>
          <w:tcPr>
            <w:tcW w:w="2117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6"/>
            </w:tblGrid>
            <w:tr w:rsidR="00791828" w:rsidRPr="0013202E" w14:paraId="3B208FC3" w14:textId="77777777" w:rsidTr="00791828">
              <w:trPr>
                <w:trHeight w:val="198"/>
              </w:trPr>
              <w:tc>
                <w:tcPr>
                  <w:tcW w:w="876" w:type="dxa"/>
                </w:tcPr>
                <w:p w14:paraId="110D025E" w14:textId="77777777" w:rsidR="00791828" w:rsidRPr="0013202E" w:rsidRDefault="00791828" w:rsidP="0079182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425"/>
                    <w:rPr>
                      <w:rFonts w:cs="Calibri"/>
                      <w:sz w:val="20"/>
                      <w:szCs w:val="20"/>
                      <w:lang w:eastAsia="it-IT"/>
                    </w:rPr>
                  </w:pPr>
                  <w:r w:rsidRPr="0013202E">
                    <w:rPr>
                      <w:rFonts w:cs="Calibri"/>
                      <w:sz w:val="20"/>
                      <w:szCs w:val="20"/>
                      <w:lang w:eastAsia="it-IT"/>
                    </w:rPr>
                    <w:t>Il tempo</w:t>
                  </w:r>
                </w:p>
              </w:tc>
            </w:tr>
          </w:tbl>
          <w:p w14:paraId="6B380DD8" w14:textId="77777777" w:rsidR="00791828" w:rsidRPr="0013202E" w:rsidRDefault="00791828" w:rsidP="00791828">
            <w:pPr>
              <w:spacing w:after="0" w:line="240" w:lineRule="auto"/>
              <w:ind w:right="-105"/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07807C9" w14:textId="77777777" w:rsidR="00341ACB" w:rsidRPr="00341ACB" w:rsidRDefault="00341ACB" w:rsidP="00341ACB">
            <w:pPr>
              <w:pStyle w:val="Default"/>
              <w:rPr>
                <w:color w:val="auto"/>
                <w:sz w:val="20"/>
                <w:szCs w:val="20"/>
              </w:rPr>
            </w:pPr>
            <w:r w:rsidRPr="00341ACB">
              <w:rPr>
                <w:color w:val="auto"/>
                <w:sz w:val="20"/>
                <w:szCs w:val="20"/>
              </w:rPr>
              <w:t>è scandito e diversificato e</w:t>
            </w:r>
          </w:p>
          <w:p w14:paraId="77CF8EA5" w14:textId="77777777" w:rsidR="00341ACB" w:rsidRPr="00341ACB" w:rsidRDefault="00341ACB" w:rsidP="00341ACB">
            <w:pPr>
              <w:pStyle w:val="Default"/>
              <w:rPr>
                <w:color w:val="auto"/>
                <w:sz w:val="20"/>
                <w:szCs w:val="20"/>
              </w:rPr>
            </w:pPr>
            <w:r w:rsidRPr="00341ACB">
              <w:rPr>
                <w:color w:val="auto"/>
                <w:sz w:val="20"/>
                <w:szCs w:val="20"/>
              </w:rPr>
              <w:t>utilizzato in modo efficace</w:t>
            </w:r>
          </w:p>
          <w:p w14:paraId="70A04DF8" w14:textId="77777777" w:rsidR="00341ACB" w:rsidRPr="00341ACB" w:rsidRDefault="00341ACB" w:rsidP="00341ACB">
            <w:pPr>
              <w:pStyle w:val="Default"/>
              <w:rPr>
                <w:color w:val="auto"/>
                <w:sz w:val="20"/>
                <w:szCs w:val="20"/>
              </w:rPr>
            </w:pPr>
            <w:r w:rsidRPr="00341ACB">
              <w:rPr>
                <w:color w:val="auto"/>
                <w:sz w:val="20"/>
                <w:szCs w:val="20"/>
              </w:rPr>
              <w:t>alternando le attività con l’alunno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41ACB">
              <w:rPr>
                <w:color w:val="auto"/>
                <w:sz w:val="20"/>
                <w:szCs w:val="20"/>
              </w:rPr>
              <w:t>con disabilità in modo che siano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41ACB">
              <w:rPr>
                <w:color w:val="auto"/>
                <w:sz w:val="20"/>
                <w:szCs w:val="20"/>
              </w:rPr>
              <w:t>adeguate ai tempi di attenzione e</w:t>
            </w:r>
          </w:p>
          <w:p w14:paraId="50DC1103" w14:textId="77777777" w:rsidR="00791828" w:rsidRPr="0013202E" w:rsidRDefault="00341ACB" w:rsidP="00341ACB">
            <w:pPr>
              <w:pStyle w:val="Default"/>
              <w:rPr>
                <w:color w:val="auto"/>
                <w:sz w:val="20"/>
                <w:szCs w:val="20"/>
              </w:rPr>
            </w:pPr>
            <w:r w:rsidRPr="00341ACB">
              <w:rPr>
                <w:color w:val="auto"/>
                <w:sz w:val="20"/>
                <w:szCs w:val="20"/>
              </w:rPr>
              <w:t>collaborazione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41ACB">
              <w:rPr>
                <w:color w:val="auto"/>
                <w:sz w:val="20"/>
                <w:szCs w:val="20"/>
              </w:rPr>
              <w:t>dell’alunno.</w:t>
            </w:r>
          </w:p>
        </w:tc>
        <w:tc>
          <w:tcPr>
            <w:tcW w:w="2552" w:type="dxa"/>
          </w:tcPr>
          <w:p w14:paraId="25858BEA" w14:textId="77777777" w:rsidR="00791828" w:rsidRPr="0013202E" w:rsidRDefault="00791828" w:rsidP="00791828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F555219" w14:textId="77777777" w:rsidR="00791828" w:rsidRPr="0013202E" w:rsidRDefault="00791828" w:rsidP="00791828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73B4480" w14:textId="77777777" w:rsidR="00791828" w:rsidRPr="0013202E" w:rsidRDefault="00791828" w:rsidP="00791828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7BFBDEA" w14:textId="77777777" w:rsidR="00791828" w:rsidRPr="0013202E" w:rsidRDefault="00791828" w:rsidP="00791828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260" w:type="dxa"/>
          </w:tcPr>
          <w:p w14:paraId="31E58490" w14:textId="77777777" w:rsidR="00791828" w:rsidRPr="0013202E" w:rsidRDefault="00791828" w:rsidP="007918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D07758F" w14:textId="77777777" w:rsidR="005D2D3D" w:rsidRPr="0013202E" w:rsidRDefault="005D2D3D">
      <w:pPr>
        <w:rPr>
          <w:rFonts w:cs="Calibri"/>
          <w:sz w:val="20"/>
          <w:szCs w:val="20"/>
        </w:rPr>
      </w:pPr>
    </w:p>
    <w:tbl>
      <w:tblPr>
        <w:tblW w:w="10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7"/>
        <w:gridCol w:w="2819"/>
        <w:gridCol w:w="2551"/>
        <w:gridCol w:w="3374"/>
      </w:tblGrid>
      <w:tr w:rsidR="00903608" w:rsidRPr="0013202E" w14:paraId="32B2B296" w14:textId="77777777" w:rsidTr="00137904">
        <w:trPr>
          <w:jc w:val="center"/>
        </w:trPr>
        <w:tc>
          <w:tcPr>
            <w:tcW w:w="10481" w:type="dxa"/>
            <w:gridSpan w:val="4"/>
            <w:shd w:val="clear" w:color="auto" w:fill="D9D9D9"/>
          </w:tcPr>
          <w:p w14:paraId="1235BD7A" w14:textId="77777777" w:rsidR="00903608" w:rsidRPr="0013202E" w:rsidRDefault="00903608" w:rsidP="008C3C8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8123B2" w:rsidRPr="0013202E" w14:paraId="55EC6CA6" w14:textId="77777777" w:rsidTr="00903608">
        <w:trPr>
          <w:jc w:val="center"/>
        </w:trPr>
        <w:tc>
          <w:tcPr>
            <w:tcW w:w="1737" w:type="dxa"/>
            <w:shd w:val="clear" w:color="auto" w:fill="D9D9D9"/>
            <w:vAlign w:val="center"/>
          </w:tcPr>
          <w:p w14:paraId="0C79DFFD" w14:textId="77777777" w:rsidR="008123B2" w:rsidRPr="0013202E" w:rsidRDefault="008123B2" w:rsidP="008123B2">
            <w:pPr>
              <w:spacing w:after="0" w:line="240" w:lineRule="auto"/>
              <w:ind w:left="768" w:hanging="768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2819" w:type="dxa"/>
            <w:shd w:val="clear" w:color="auto" w:fill="D9D9D9"/>
            <w:vAlign w:val="center"/>
          </w:tcPr>
          <w:p w14:paraId="3A92A8EE" w14:textId="77777777" w:rsidR="008123B2" w:rsidRPr="0013202E" w:rsidRDefault="00903608" w:rsidP="008123B2">
            <w:pPr>
              <w:spacing w:after="0" w:line="192" w:lineRule="auto"/>
              <w:ind w:left="768" w:hanging="768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2551" w:type="dxa"/>
            <w:shd w:val="clear" w:color="auto" w:fill="D9D9D9"/>
          </w:tcPr>
          <w:p w14:paraId="276778E5" w14:textId="77777777" w:rsidR="008123B2" w:rsidRPr="0013202E" w:rsidRDefault="00903608" w:rsidP="008C3C8C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374" w:type="dxa"/>
            <w:shd w:val="clear" w:color="auto" w:fill="D9D9D9"/>
            <w:vAlign w:val="center"/>
          </w:tcPr>
          <w:p w14:paraId="4795B924" w14:textId="77777777" w:rsidR="008123B2" w:rsidRPr="0013202E" w:rsidRDefault="008123B2" w:rsidP="008C3C8C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1C0D32" w:rsidRPr="0013202E" w14:paraId="05536FFA" w14:textId="77777777" w:rsidTr="00137904">
        <w:trPr>
          <w:jc w:val="center"/>
        </w:trPr>
        <w:tc>
          <w:tcPr>
            <w:tcW w:w="1737" w:type="dxa"/>
            <w:vMerge w:val="restart"/>
            <w:vAlign w:val="center"/>
          </w:tcPr>
          <w:tbl>
            <w:tblPr>
              <w:tblW w:w="199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4"/>
            </w:tblGrid>
            <w:tr w:rsidR="001C0D32" w:rsidRPr="0013202E" w14:paraId="145E7FA4" w14:textId="77777777" w:rsidTr="006878AD">
              <w:trPr>
                <w:trHeight w:val="221"/>
              </w:trPr>
              <w:tc>
                <w:tcPr>
                  <w:tcW w:w="1994" w:type="dxa"/>
                </w:tcPr>
                <w:p w14:paraId="6A10FC96" w14:textId="77777777" w:rsidR="001C0D32" w:rsidRPr="0013202E" w:rsidRDefault="001C0D32" w:rsidP="006878AD">
                  <w:pPr>
                    <w:pStyle w:val="Default"/>
                    <w:ind w:left="-42"/>
                    <w:rPr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13202E">
                    <w:rPr>
                      <w:color w:val="auto"/>
                      <w:sz w:val="20"/>
                      <w:szCs w:val="20"/>
                    </w:rPr>
                    <w:t xml:space="preserve">Il docente ha </w:t>
                  </w:r>
                  <w:r w:rsidRPr="0013202E">
                    <w:rPr>
                      <w:b/>
                      <w:bCs/>
                      <w:color w:val="auto"/>
                      <w:sz w:val="20"/>
                      <w:szCs w:val="20"/>
                    </w:rPr>
                    <w:t>progettato</w:t>
                  </w:r>
                </w:p>
                <w:p w14:paraId="28B6EFFE" w14:textId="77777777" w:rsidR="001C0D32" w:rsidRDefault="001C0D32" w:rsidP="006878AD">
                  <w:pPr>
                    <w:pStyle w:val="Default"/>
                    <w:ind w:left="-42"/>
                    <w:rPr>
                      <w:color w:val="auto"/>
                      <w:sz w:val="20"/>
                      <w:szCs w:val="20"/>
                    </w:rPr>
                  </w:pPr>
                  <w:r w:rsidRPr="0013202E">
                    <w:rPr>
                      <w:color w:val="auto"/>
                      <w:sz w:val="20"/>
                      <w:szCs w:val="20"/>
                    </w:rPr>
                    <w:t>l’attività didattica</w:t>
                  </w:r>
                  <w:r>
                    <w:rPr>
                      <w:color w:val="auto"/>
                      <w:sz w:val="20"/>
                      <w:szCs w:val="20"/>
                    </w:rPr>
                    <w:t>,</w:t>
                  </w:r>
                </w:p>
                <w:p w14:paraId="0D21B386" w14:textId="77777777" w:rsidR="001C0D32" w:rsidRPr="008B70AF" w:rsidRDefault="001C0D32" w:rsidP="006878AD">
                  <w:pPr>
                    <w:pStyle w:val="Default"/>
                    <w:ind w:left="-42"/>
                    <w:rPr>
                      <w:color w:val="auto"/>
                      <w:sz w:val="20"/>
                      <w:szCs w:val="20"/>
                    </w:rPr>
                  </w:pPr>
                  <w:r w:rsidRPr="008B70AF">
                    <w:rPr>
                      <w:color w:val="auto"/>
                      <w:sz w:val="20"/>
                      <w:szCs w:val="20"/>
                    </w:rPr>
                    <w:t>in</w:t>
                  </w:r>
                  <w:r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  <w:r w:rsidRPr="008B70AF">
                    <w:rPr>
                      <w:color w:val="auto"/>
                      <w:sz w:val="20"/>
                      <w:szCs w:val="20"/>
                    </w:rPr>
                    <w:t>stretto raccordo col PEI</w:t>
                  </w:r>
                </w:p>
                <w:p w14:paraId="60F0E3C2" w14:textId="77777777" w:rsidR="001C0D32" w:rsidRPr="0013202E" w:rsidRDefault="001C0D32" w:rsidP="00DA05F9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184"/>
                    <w:rPr>
                      <w:rFonts w:cs="Calibri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14:paraId="08537B37" w14:textId="77777777" w:rsidR="001C0D32" w:rsidRPr="0013202E" w:rsidRDefault="001C0D32" w:rsidP="00DA05F9">
            <w:pPr>
              <w:spacing w:after="0" w:line="240" w:lineRule="auto"/>
              <w:ind w:left="768" w:hanging="768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19" w:type="dxa"/>
          </w:tcPr>
          <w:p w14:paraId="05AAAF25" w14:textId="77777777" w:rsidR="001C0D32" w:rsidRPr="00C85197" w:rsidRDefault="001C0D32" w:rsidP="00C85197">
            <w:pPr>
              <w:pStyle w:val="Default"/>
              <w:rPr>
                <w:color w:val="auto"/>
                <w:sz w:val="20"/>
                <w:szCs w:val="20"/>
              </w:rPr>
            </w:pPr>
            <w:r w:rsidRPr="00C85197">
              <w:rPr>
                <w:color w:val="auto"/>
                <w:sz w:val="20"/>
                <w:szCs w:val="20"/>
              </w:rPr>
              <w:t>correlando i materiali ai diversi</w:t>
            </w:r>
          </w:p>
          <w:p w14:paraId="000DE0D5" w14:textId="77777777" w:rsidR="001C0D32" w:rsidRPr="00C85197" w:rsidRDefault="001C0D32" w:rsidP="00C85197">
            <w:pPr>
              <w:pStyle w:val="Default"/>
              <w:rPr>
                <w:color w:val="auto"/>
                <w:sz w:val="20"/>
                <w:szCs w:val="20"/>
              </w:rPr>
            </w:pPr>
            <w:r w:rsidRPr="00C85197">
              <w:rPr>
                <w:color w:val="auto"/>
                <w:sz w:val="20"/>
                <w:szCs w:val="20"/>
              </w:rPr>
              <w:t>livelli di abilità e ai diversi stili</w:t>
            </w:r>
          </w:p>
          <w:p w14:paraId="2F76FC4F" w14:textId="77777777" w:rsidR="001C0D32" w:rsidRPr="0013202E" w:rsidRDefault="001C0D32" w:rsidP="00C85197">
            <w:pPr>
              <w:pStyle w:val="Default"/>
              <w:rPr>
                <w:color w:val="auto"/>
                <w:sz w:val="20"/>
                <w:szCs w:val="20"/>
              </w:rPr>
            </w:pPr>
            <w:r w:rsidRPr="00C85197">
              <w:rPr>
                <w:color w:val="auto"/>
                <w:sz w:val="20"/>
                <w:szCs w:val="20"/>
              </w:rPr>
              <w:t>cognitivi degli alunni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02BA2DA2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3B75532E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1F04CF73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697410D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43A75422" w14:textId="77777777" w:rsidR="001C0D32" w:rsidRPr="0013202E" w:rsidRDefault="001C0D3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C0D32" w:rsidRPr="0013202E" w14:paraId="59A0C645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6CFB7234" w14:textId="77777777" w:rsidR="001C0D32" w:rsidRPr="0013202E" w:rsidRDefault="001C0D32" w:rsidP="00DA05F9">
            <w:pPr>
              <w:spacing w:after="0" w:line="240" w:lineRule="auto"/>
              <w:ind w:left="768" w:hanging="768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19" w:type="dxa"/>
          </w:tcPr>
          <w:p w14:paraId="0559316D" w14:textId="77777777" w:rsidR="001C0D32" w:rsidRPr="00C85197" w:rsidRDefault="001C0D32" w:rsidP="00C85197">
            <w:pPr>
              <w:pStyle w:val="Default"/>
              <w:rPr>
                <w:color w:val="auto"/>
                <w:sz w:val="20"/>
                <w:szCs w:val="20"/>
              </w:rPr>
            </w:pPr>
            <w:r w:rsidRPr="00C85197">
              <w:rPr>
                <w:color w:val="auto"/>
                <w:sz w:val="20"/>
                <w:szCs w:val="20"/>
              </w:rPr>
              <w:t>con chiarezza, suddividendo i</w:t>
            </w:r>
          </w:p>
          <w:p w14:paraId="49C9D1E1" w14:textId="77777777" w:rsidR="001C0D32" w:rsidRPr="00C85197" w:rsidRDefault="001C0D32" w:rsidP="00C85197">
            <w:pPr>
              <w:pStyle w:val="Default"/>
              <w:rPr>
                <w:color w:val="auto"/>
                <w:sz w:val="20"/>
                <w:szCs w:val="20"/>
              </w:rPr>
            </w:pPr>
            <w:r w:rsidRPr="00C85197">
              <w:rPr>
                <w:color w:val="auto"/>
                <w:sz w:val="20"/>
                <w:szCs w:val="20"/>
              </w:rPr>
              <w:lastRenderedPageBreak/>
              <w:t>contenuti e predisponendo</w:t>
            </w:r>
          </w:p>
          <w:p w14:paraId="5E856FD1" w14:textId="77777777" w:rsidR="001C0D32" w:rsidRPr="0013202E" w:rsidRDefault="001C0D32" w:rsidP="00C85197">
            <w:pPr>
              <w:pStyle w:val="Default"/>
              <w:rPr>
                <w:color w:val="auto"/>
                <w:sz w:val="20"/>
                <w:szCs w:val="20"/>
              </w:rPr>
            </w:pPr>
            <w:r w:rsidRPr="00C85197">
              <w:rPr>
                <w:color w:val="auto"/>
                <w:sz w:val="20"/>
                <w:szCs w:val="20"/>
              </w:rPr>
              <w:t>strumenti compensativi adeguati</w:t>
            </w:r>
          </w:p>
        </w:tc>
        <w:tc>
          <w:tcPr>
            <w:tcW w:w="2551" w:type="dxa"/>
          </w:tcPr>
          <w:p w14:paraId="401F7EEA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lastRenderedPageBreak/>
              <w:t xml:space="preserve">□ Presente </w:t>
            </w:r>
          </w:p>
          <w:p w14:paraId="1354B69F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lastRenderedPageBreak/>
              <w:t xml:space="preserve">□ Saltuario e/o parziale </w:t>
            </w:r>
          </w:p>
          <w:p w14:paraId="33EE9C8C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3F875D5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4DCD5773" w14:textId="77777777" w:rsidR="001C0D32" w:rsidRPr="0013202E" w:rsidRDefault="001C0D3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C0D32" w:rsidRPr="0013202E" w14:paraId="6AEC935D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07E329B3" w14:textId="77777777" w:rsidR="001C0D32" w:rsidRPr="0013202E" w:rsidRDefault="001C0D32" w:rsidP="00DA05F9">
            <w:pPr>
              <w:spacing w:after="0" w:line="240" w:lineRule="auto"/>
              <w:ind w:left="768" w:hanging="768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19" w:type="dxa"/>
          </w:tcPr>
          <w:p w14:paraId="30C36955" w14:textId="77777777" w:rsidR="001C0D32" w:rsidRPr="006878AD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6878AD">
              <w:rPr>
                <w:color w:val="auto"/>
                <w:sz w:val="20"/>
                <w:szCs w:val="20"/>
              </w:rPr>
              <w:t>coprogettandola</w:t>
            </w:r>
            <w:proofErr w:type="spellEnd"/>
            <w:r w:rsidRPr="006878AD">
              <w:rPr>
                <w:color w:val="auto"/>
                <w:sz w:val="20"/>
                <w:szCs w:val="20"/>
              </w:rPr>
              <w:t xml:space="preserve"> con l’insegnante curricolare e le eventuali altre figure di riferimento, visto il PEI</w:t>
            </w:r>
          </w:p>
        </w:tc>
        <w:tc>
          <w:tcPr>
            <w:tcW w:w="2551" w:type="dxa"/>
          </w:tcPr>
          <w:p w14:paraId="53ACA949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1E73355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3DA9073D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8879451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2451A325" w14:textId="77777777" w:rsidR="001C0D32" w:rsidRPr="0013202E" w:rsidRDefault="001C0D3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C0D32" w:rsidRPr="0013202E" w14:paraId="078441A3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10DE3739" w14:textId="77777777" w:rsidR="001C0D32" w:rsidRPr="0013202E" w:rsidRDefault="001C0D32" w:rsidP="00DA05F9">
            <w:pPr>
              <w:spacing w:after="0" w:line="240" w:lineRule="auto"/>
              <w:ind w:left="768" w:hanging="768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19" w:type="dxa"/>
          </w:tcPr>
          <w:p w14:paraId="37F9307E" w14:textId="77777777" w:rsidR="001C0D32" w:rsidRPr="006878AD" w:rsidRDefault="001C0D32" w:rsidP="006878AD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</w:t>
            </w:r>
            <w:r w:rsidRPr="006878AD">
              <w:rPr>
                <w:color w:val="auto"/>
                <w:sz w:val="20"/>
                <w:szCs w:val="20"/>
              </w:rPr>
              <w:t>perando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878AD">
              <w:rPr>
                <w:color w:val="auto"/>
                <w:sz w:val="20"/>
                <w:szCs w:val="20"/>
              </w:rPr>
              <w:t>scelte</w:t>
            </w:r>
            <w:r w:rsidR="00B62A30">
              <w:rPr>
                <w:color w:val="auto"/>
                <w:sz w:val="20"/>
                <w:szCs w:val="20"/>
              </w:rPr>
              <w:t xml:space="preserve"> </w:t>
            </w:r>
            <w:r w:rsidRPr="006878AD">
              <w:rPr>
                <w:color w:val="auto"/>
                <w:sz w:val="20"/>
                <w:szCs w:val="20"/>
              </w:rPr>
              <w:t xml:space="preserve"> pedagogiche</w:t>
            </w:r>
          </w:p>
          <w:p w14:paraId="6DC620BF" w14:textId="77777777" w:rsidR="001C0D32" w:rsidRPr="006878AD" w:rsidRDefault="001C0D32" w:rsidP="006878AD">
            <w:pPr>
              <w:pStyle w:val="Default"/>
              <w:rPr>
                <w:color w:val="auto"/>
                <w:sz w:val="20"/>
                <w:szCs w:val="20"/>
              </w:rPr>
            </w:pPr>
            <w:r w:rsidRPr="006878AD">
              <w:rPr>
                <w:color w:val="auto"/>
                <w:sz w:val="20"/>
                <w:szCs w:val="20"/>
              </w:rPr>
              <w:t>finalizzate all’incremento</w:t>
            </w:r>
          </w:p>
          <w:p w14:paraId="64E32A75" w14:textId="77777777" w:rsidR="001C0D32" w:rsidRPr="006878AD" w:rsidRDefault="001C0D32" w:rsidP="006878AD">
            <w:pPr>
              <w:pStyle w:val="Default"/>
              <w:rPr>
                <w:color w:val="auto"/>
                <w:sz w:val="20"/>
                <w:szCs w:val="20"/>
              </w:rPr>
            </w:pPr>
            <w:r w:rsidRPr="006878AD">
              <w:rPr>
                <w:color w:val="auto"/>
                <w:sz w:val="20"/>
                <w:szCs w:val="20"/>
              </w:rPr>
              <w:t>dell’autonomia nell’ottica della</w:t>
            </w:r>
          </w:p>
          <w:p w14:paraId="79E0BA12" w14:textId="77777777" w:rsidR="001C0D32" w:rsidRPr="0013202E" w:rsidRDefault="001C0D32" w:rsidP="006878AD">
            <w:pPr>
              <w:pStyle w:val="Default"/>
              <w:rPr>
                <w:color w:val="auto"/>
                <w:sz w:val="20"/>
                <w:szCs w:val="20"/>
              </w:rPr>
            </w:pPr>
            <w:r w:rsidRPr="006878AD">
              <w:rPr>
                <w:color w:val="auto"/>
                <w:sz w:val="20"/>
                <w:szCs w:val="20"/>
              </w:rPr>
              <w:t>scelta di vita</w:t>
            </w:r>
          </w:p>
        </w:tc>
        <w:tc>
          <w:tcPr>
            <w:tcW w:w="2551" w:type="dxa"/>
          </w:tcPr>
          <w:p w14:paraId="3D4F3023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1F68243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8F00C20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C0DDB8C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3AAC8558" w14:textId="77777777" w:rsidR="001C0D32" w:rsidRPr="0013202E" w:rsidRDefault="001C0D3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C0D32" w:rsidRPr="0013202E" w14:paraId="20D780C6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77D6B452" w14:textId="77777777" w:rsidR="001C0D32" w:rsidRPr="0013202E" w:rsidRDefault="001C0D3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02D0B124" w14:textId="77777777" w:rsidR="001C0D32" w:rsidRPr="001C0D32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prevedendo una tempistica</w:t>
            </w:r>
          </w:p>
          <w:p w14:paraId="1B287597" w14:textId="77777777" w:rsidR="001C0D32" w:rsidRPr="001C0D32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congrua rispetto agli obiettivi di</w:t>
            </w:r>
          </w:p>
          <w:p w14:paraId="7A33EE95" w14:textId="77777777" w:rsidR="001C0D32" w:rsidRPr="001C0D32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apprendimento comuni da</w:t>
            </w:r>
          </w:p>
          <w:p w14:paraId="3554BAF9" w14:textId="77777777" w:rsidR="001C0D32" w:rsidRPr="0013202E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raggiungere e al PEI</w:t>
            </w:r>
          </w:p>
        </w:tc>
        <w:tc>
          <w:tcPr>
            <w:tcW w:w="2551" w:type="dxa"/>
          </w:tcPr>
          <w:p w14:paraId="0E95AB37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ED61EC5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1767317A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CE1DADA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2F95CC9D" w14:textId="77777777" w:rsidR="001C0D32" w:rsidRPr="0013202E" w:rsidRDefault="001C0D3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C0D32" w:rsidRPr="0013202E" w14:paraId="3AEE81EC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0673E853" w14:textId="77777777" w:rsidR="001C0D32" w:rsidRPr="0013202E" w:rsidRDefault="001C0D3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27A47B11" w14:textId="77777777" w:rsidR="001C0D32" w:rsidRPr="001C0D32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tenendo conto degli obiettivi di</w:t>
            </w:r>
          </w:p>
          <w:p w14:paraId="6C11F684" w14:textId="77777777" w:rsidR="001C0D32" w:rsidRPr="0013202E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apprendimento già raggiunti</w:t>
            </w:r>
          </w:p>
        </w:tc>
        <w:tc>
          <w:tcPr>
            <w:tcW w:w="2551" w:type="dxa"/>
          </w:tcPr>
          <w:p w14:paraId="082B20C4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7994A796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6EE2206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089C15D4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66FE0ABA" w14:textId="77777777" w:rsidR="001C0D32" w:rsidRPr="0013202E" w:rsidRDefault="001C0D3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C0D32" w:rsidRPr="0013202E" w14:paraId="55BBEBBD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6AFB1A57" w14:textId="77777777" w:rsidR="001C0D32" w:rsidRPr="0013202E" w:rsidRDefault="001C0D3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3E2E731E" w14:textId="77777777" w:rsidR="001C0D32" w:rsidRPr="001C0D32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interagendo con i colleghi del</w:t>
            </w:r>
          </w:p>
          <w:p w14:paraId="170314F3" w14:textId="77777777" w:rsidR="001C0D32" w:rsidRPr="0013202E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team/consiglio di classe, al fine di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1C0D32">
              <w:rPr>
                <w:color w:val="auto"/>
                <w:sz w:val="20"/>
                <w:szCs w:val="20"/>
              </w:rPr>
              <w:t>considerare le interrelazioni tra le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1C0D32">
              <w:rPr>
                <w:color w:val="auto"/>
                <w:sz w:val="20"/>
                <w:szCs w:val="20"/>
              </w:rPr>
              <w:t>discipline/campi di esperienza</w:t>
            </w:r>
          </w:p>
        </w:tc>
        <w:tc>
          <w:tcPr>
            <w:tcW w:w="2551" w:type="dxa"/>
          </w:tcPr>
          <w:p w14:paraId="6C4779F4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D1E7104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63E2652B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F4FFDBB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3AC5EA57" w14:textId="77777777" w:rsidR="001C0D32" w:rsidRPr="0013202E" w:rsidRDefault="001C0D3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C0D32" w:rsidRPr="0013202E" w14:paraId="3936C5C1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254F8D39" w14:textId="77777777" w:rsidR="001C0D32" w:rsidRPr="0013202E" w:rsidRDefault="001C0D3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77E99C32" w14:textId="77777777" w:rsidR="001C0D32" w:rsidRPr="001C0D32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scegliendo nuclei disciplinari</w:t>
            </w:r>
          </w:p>
          <w:p w14:paraId="581A17DC" w14:textId="77777777" w:rsidR="001C0D32" w:rsidRPr="0013202E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significativi e correlati agli obiettivi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1C0D32">
              <w:rPr>
                <w:color w:val="auto"/>
                <w:sz w:val="20"/>
                <w:szCs w:val="20"/>
              </w:rPr>
              <w:t>del gruppo classe</w:t>
            </w:r>
          </w:p>
        </w:tc>
        <w:tc>
          <w:tcPr>
            <w:tcW w:w="2551" w:type="dxa"/>
          </w:tcPr>
          <w:p w14:paraId="7C1229C3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FD90BAF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24A21D81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A52AB09" w14:textId="77777777" w:rsidR="001C0D32" w:rsidRPr="0013202E" w:rsidRDefault="001C0D32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50787BEB" w14:textId="77777777" w:rsidR="001C0D32" w:rsidRPr="0013202E" w:rsidRDefault="001C0D3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C0D32" w:rsidRPr="0013202E" w14:paraId="6E555A39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054D5FB9" w14:textId="77777777" w:rsidR="001C0D32" w:rsidRPr="0013202E" w:rsidRDefault="001C0D32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045DF12F" w14:textId="77777777" w:rsidR="001C0D32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prevedendo appropriati strumenti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1C0D32">
              <w:rPr>
                <w:color w:val="auto"/>
                <w:sz w:val="20"/>
                <w:szCs w:val="20"/>
              </w:rPr>
              <w:t>di</w:t>
            </w:r>
          </w:p>
          <w:p w14:paraId="22FA5BA9" w14:textId="77777777" w:rsidR="001C0D32" w:rsidRPr="001C0D32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osservazione/verifica</w:t>
            </w:r>
          </w:p>
        </w:tc>
        <w:tc>
          <w:tcPr>
            <w:tcW w:w="2551" w:type="dxa"/>
          </w:tcPr>
          <w:p w14:paraId="799B3616" w14:textId="77777777" w:rsidR="001C0D32" w:rsidRPr="001C0D32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276E613" w14:textId="77777777" w:rsidR="001C0D32" w:rsidRPr="001C0D32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366538F3" w14:textId="77777777" w:rsidR="001C0D32" w:rsidRPr="001C0D32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4469825" w14:textId="77777777" w:rsidR="001C0D32" w:rsidRPr="0013202E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374" w:type="dxa"/>
          </w:tcPr>
          <w:p w14:paraId="0347A36E" w14:textId="77777777" w:rsidR="001C0D32" w:rsidRPr="0013202E" w:rsidRDefault="001C0D32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A05F9" w:rsidRPr="0013202E" w14:paraId="23DACF3C" w14:textId="77777777" w:rsidTr="00137904">
        <w:trPr>
          <w:jc w:val="center"/>
        </w:trPr>
        <w:tc>
          <w:tcPr>
            <w:tcW w:w="1737" w:type="dxa"/>
            <w:vMerge w:val="restart"/>
          </w:tcPr>
          <w:p w14:paraId="5B731D71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Il docente ha svolto l’attività didattica </w:t>
            </w:r>
          </w:p>
        </w:tc>
        <w:tc>
          <w:tcPr>
            <w:tcW w:w="2819" w:type="dxa"/>
          </w:tcPr>
          <w:p w14:paraId="6A3D55A2" w14:textId="77777777" w:rsidR="00DA05F9" w:rsidRPr="0013202E" w:rsidRDefault="001C0D32" w:rsidP="001C0D32">
            <w:pPr>
              <w:pStyle w:val="Default"/>
              <w:rPr>
                <w:color w:val="auto"/>
                <w:sz w:val="20"/>
                <w:szCs w:val="20"/>
              </w:rPr>
            </w:pPr>
            <w:r w:rsidRPr="001C0D32">
              <w:rPr>
                <w:color w:val="auto"/>
                <w:sz w:val="20"/>
                <w:szCs w:val="20"/>
              </w:rPr>
              <w:t>esplicitandone gli obiettivi: mostra i</w:t>
            </w:r>
            <w:r w:rsidR="00CC3C0A">
              <w:rPr>
                <w:color w:val="auto"/>
                <w:sz w:val="20"/>
                <w:szCs w:val="20"/>
              </w:rPr>
              <w:t xml:space="preserve"> </w:t>
            </w:r>
            <w:r w:rsidRPr="001C0D32">
              <w:rPr>
                <w:color w:val="auto"/>
                <w:sz w:val="20"/>
                <w:szCs w:val="20"/>
              </w:rPr>
              <w:t>materiali e comunica, in modo</w:t>
            </w:r>
            <w:r w:rsidR="00CC3C0A">
              <w:rPr>
                <w:color w:val="auto"/>
                <w:sz w:val="20"/>
                <w:szCs w:val="20"/>
              </w:rPr>
              <w:t xml:space="preserve"> </w:t>
            </w:r>
            <w:r w:rsidRPr="001C0D32">
              <w:rPr>
                <w:color w:val="auto"/>
                <w:sz w:val="20"/>
                <w:szCs w:val="20"/>
              </w:rPr>
              <w:t>comprensibile all’alunno con</w:t>
            </w:r>
            <w:r w:rsidR="00CC3C0A">
              <w:rPr>
                <w:color w:val="auto"/>
                <w:sz w:val="20"/>
                <w:szCs w:val="20"/>
              </w:rPr>
              <w:t xml:space="preserve"> </w:t>
            </w:r>
            <w:r w:rsidRPr="001C0D32">
              <w:rPr>
                <w:color w:val="auto"/>
                <w:sz w:val="20"/>
                <w:szCs w:val="20"/>
              </w:rPr>
              <w:t>disabilità (ad es. con supporti</w:t>
            </w:r>
            <w:r w:rsidR="00CC3C0A">
              <w:rPr>
                <w:color w:val="auto"/>
                <w:sz w:val="20"/>
                <w:szCs w:val="20"/>
              </w:rPr>
              <w:t xml:space="preserve"> </w:t>
            </w:r>
            <w:r w:rsidRPr="001C0D32">
              <w:rPr>
                <w:color w:val="auto"/>
                <w:sz w:val="20"/>
                <w:szCs w:val="20"/>
              </w:rPr>
              <w:t>visivi…) l’attività o la sequenza delle</w:t>
            </w:r>
            <w:r w:rsidR="00CC3C0A">
              <w:rPr>
                <w:color w:val="auto"/>
                <w:sz w:val="20"/>
                <w:szCs w:val="20"/>
              </w:rPr>
              <w:t xml:space="preserve"> </w:t>
            </w:r>
            <w:r w:rsidRPr="001C0D32">
              <w:rPr>
                <w:color w:val="auto"/>
                <w:sz w:val="20"/>
                <w:szCs w:val="20"/>
              </w:rPr>
              <w:t>attività</w:t>
            </w:r>
          </w:p>
        </w:tc>
        <w:tc>
          <w:tcPr>
            <w:tcW w:w="2551" w:type="dxa"/>
          </w:tcPr>
          <w:p w14:paraId="4E0B2308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C4BDB6D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252D9F32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240F649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71354667" w14:textId="77777777" w:rsidR="00DA05F9" w:rsidRPr="0013202E" w:rsidRDefault="00DA05F9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A05F9" w:rsidRPr="0013202E" w14:paraId="7AB05766" w14:textId="77777777" w:rsidTr="00DA05F9">
        <w:trPr>
          <w:trHeight w:val="1340"/>
          <w:jc w:val="center"/>
        </w:trPr>
        <w:tc>
          <w:tcPr>
            <w:tcW w:w="1737" w:type="dxa"/>
            <w:vMerge/>
            <w:vAlign w:val="center"/>
          </w:tcPr>
          <w:p w14:paraId="1C4D0757" w14:textId="77777777" w:rsidR="00DA05F9" w:rsidRPr="0013202E" w:rsidRDefault="00DA05F9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521F6694" w14:textId="77777777" w:rsidR="00CC3C0A" w:rsidRPr="00CC3C0A" w:rsidRDefault="00CC3C0A" w:rsidP="00CC3C0A">
            <w:pPr>
              <w:pStyle w:val="Default"/>
              <w:rPr>
                <w:color w:val="auto"/>
                <w:sz w:val="20"/>
                <w:szCs w:val="20"/>
              </w:rPr>
            </w:pPr>
            <w:r w:rsidRPr="00CC3C0A">
              <w:rPr>
                <w:color w:val="auto"/>
                <w:sz w:val="20"/>
                <w:szCs w:val="20"/>
              </w:rPr>
              <w:t xml:space="preserve">dando 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C3C0A">
              <w:rPr>
                <w:color w:val="auto"/>
                <w:sz w:val="20"/>
                <w:szCs w:val="20"/>
              </w:rPr>
              <w:t xml:space="preserve"> istruzioni accessibili</w:t>
            </w:r>
          </w:p>
          <w:p w14:paraId="19AF0AAB" w14:textId="77777777" w:rsidR="00CC3C0A" w:rsidRPr="00CC3C0A" w:rsidRDefault="00CC3C0A" w:rsidP="00CC3C0A">
            <w:pPr>
              <w:pStyle w:val="Default"/>
              <w:rPr>
                <w:color w:val="auto"/>
                <w:sz w:val="20"/>
                <w:szCs w:val="20"/>
              </w:rPr>
            </w:pPr>
            <w:r w:rsidRPr="00CC3C0A">
              <w:rPr>
                <w:color w:val="auto"/>
                <w:sz w:val="20"/>
                <w:szCs w:val="20"/>
              </w:rPr>
              <w:t>all’alunno (esemplificazioni</w:t>
            </w:r>
          </w:p>
          <w:p w14:paraId="6B38FFDC" w14:textId="77777777" w:rsidR="00CC3C0A" w:rsidRPr="00CC3C0A" w:rsidRDefault="00CC3C0A" w:rsidP="00CC3C0A">
            <w:pPr>
              <w:pStyle w:val="Default"/>
              <w:rPr>
                <w:color w:val="auto"/>
                <w:sz w:val="20"/>
                <w:szCs w:val="20"/>
              </w:rPr>
            </w:pPr>
            <w:r w:rsidRPr="00CC3C0A">
              <w:rPr>
                <w:color w:val="auto"/>
                <w:sz w:val="20"/>
                <w:szCs w:val="20"/>
              </w:rPr>
              <w:t>pratiche, visive, orali…) sulle</w:t>
            </w:r>
          </w:p>
          <w:p w14:paraId="04BC8E8A" w14:textId="77777777" w:rsidR="00DA05F9" w:rsidRPr="0013202E" w:rsidRDefault="00CC3C0A" w:rsidP="00CC3C0A">
            <w:pPr>
              <w:pStyle w:val="Default"/>
              <w:rPr>
                <w:color w:val="auto"/>
                <w:sz w:val="20"/>
                <w:szCs w:val="20"/>
              </w:rPr>
            </w:pPr>
            <w:r w:rsidRPr="00CC3C0A">
              <w:rPr>
                <w:color w:val="auto"/>
                <w:sz w:val="20"/>
                <w:szCs w:val="20"/>
              </w:rPr>
              <w:t>procedure per svolgere un’attività</w:t>
            </w:r>
          </w:p>
        </w:tc>
        <w:tc>
          <w:tcPr>
            <w:tcW w:w="2551" w:type="dxa"/>
          </w:tcPr>
          <w:p w14:paraId="50B50219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4B1E5B3D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669F0B0D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7E77CE08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552800B7" w14:textId="77777777" w:rsidR="00DA05F9" w:rsidRPr="0013202E" w:rsidRDefault="00DA05F9" w:rsidP="00DA05F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A05F9" w:rsidRPr="0013202E" w14:paraId="7D49C57D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5A15EBF9" w14:textId="77777777" w:rsidR="00DA05F9" w:rsidRPr="0013202E" w:rsidRDefault="00DA05F9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160A9C7B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alternando diverse attività e metodologie di insegnamento </w:t>
            </w:r>
          </w:p>
        </w:tc>
        <w:tc>
          <w:tcPr>
            <w:tcW w:w="2551" w:type="dxa"/>
          </w:tcPr>
          <w:p w14:paraId="3021D92D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D95598F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5997DFF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C835835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05DBC86B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Specificare con un X: </w:t>
            </w:r>
          </w:p>
          <w:p w14:paraId="5BA4585B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Spiegazione frontale </w:t>
            </w:r>
          </w:p>
          <w:p w14:paraId="4ADE90B2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Brain storming </w:t>
            </w:r>
          </w:p>
          <w:p w14:paraId="5761DD3F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Problem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solving</w:t>
            </w:r>
            <w:r w:rsidRPr="0013202E">
              <w:rPr>
                <w:color w:val="auto"/>
                <w:sz w:val="20"/>
                <w:szCs w:val="20"/>
              </w:rPr>
              <w:t xml:space="preserve">/Stimolo alla riflessione attraverso domande mirate </w:t>
            </w:r>
          </w:p>
          <w:p w14:paraId="607198E5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Momenti di verifica formativa </w:t>
            </w:r>
          </w:p>
          <w:p w14:paraId="01036F53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Attività di manipolazione </w:t>
            </w:r>
          </w:p>
          <w:p w14:paraId="7BD2665E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Flipped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classroom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51AE0C39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Role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-Playing </w:t>
            </w:r>
          </w:p>
          <w:p w14:paraId="1D17D7A0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Circle time </w:t>
            </w:r>
          </w:p>
          <w:p w14:paraId="36B7E4B3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Cooperative learning </w:t>
            </w:r>
          </w:p>
          <w:p w14:paraId="47CD7D1F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Lavoro di gruppo </w:t>
            </w:r>
          </w:p>
          <w:p w14:paraId="3145DCCA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Peer tutoring </w:t>
            </w:r>
          </w:p>
          <w:p w14:paraId="6033F2A5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….. (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Altro, da specificare) </w:t>
            </w:r>
          </w:p>
          <w:p w14:paraId="43F085CC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_______________________ </w:t>
            </w:r>
          </w:p>
        </w:tc>
      </w:tr>
      <w:tr w:rsidR="00DA05F9" w:rsidRPr="0013202E" w14:paraId="6B8FF5C3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122A3936" w14:textId="77777777" w:rsidR="00DA05F9" w:rsidRPr="0013202E" w:rsidRDefault="00DA05F9" w:rsidP="00DA05F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78E17633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integrando le tecnologie dell’informazione e della comunicazione all’interno dell’attività </w:t>
            </w:r>
          </w:p>
        </w:tc>
        <w:tc>
          <w:tcPr>
            <w:tcW w:w="2551" w:type="dxa"/>
          </w:tcPr>
          <w:p w14:paraId="7C807B75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680D3E4C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F1BE11E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4B98313C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28A5B5DF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Specificare con una X: </w:t>
            </w:r>
          </w:p>
          <w:p w14:paraId="783EF523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LIM, prevalentemente per proiezione </w:t>
            </w:r>
          </w:p>
          <w:p w14:paraId="224F4AB5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LIM, in modo interattivo </w:t>
            </w:r>
          </w:p>
          <w:p w14:paraId="56F1D97E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Tablet </w:t>
            </w:r>
          </w:p>
          <w:p w14:paraId="1731AB84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</w:t>
            </w:r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Computer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based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678D9A47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….. BYOD (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Bring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your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202E">
              <w:rPr>
                <w:i/>
                <w:iCs/>
                <w:color w:val="auto"/>
                <w:sz w:val="20"/>
                <w:szCs w:val="20"/>
              </w:rPr>
              <w:t>own</w:t>
            </w:r>
            <w:proofErr w:type="spellEnd"/>
            <w:r w:rsidRPr="0013202E">
              <w:rPr>
                <w:i/>
                <w:iCs/>
                <w:color w:val="auto"/>
                <w:sz w:val="20"/>
                <w:szCs w:val="20"/>
              </w:rPr>
              <w:t xml:space="preserve"> device</w:t>
            </w:r>
            <w:r w:rsidRPr="0013202E">
              <w:rPr>
                <w:color w:val="auto"/>
                <w:sz w:val="20"/>
                <w:szCs w:val="20"/>
              </w:rPr>
              <w:t xml:space="preserve">) </w:t>
            </w:r>
          </w:p>
          <w:p w14:paraId="3E647FE4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Navigazione in internet </w:t>
            </w:r>
          </w:p>
          <w:p w14:paraId="308B2F76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Libro digitale/espansioni online </w:t>
            </w:r>
          </w:p>
          <w:p w14:paraId="66A88F57" w14:textId="77777777" w:rsidR="00DA05F9" w:rsidRPr="0013202E" w:rsidRDefault="00DA05F9" w:rsidP="00DA05F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….. (Altro, da specificare) _______________________ </w:t>
            </w:r>
          </w:p>
        </w:tc>
      </w:tr>
      <w:tr w:rsidR="005C5D60" w:rsidRPr="0013202E" w14:paraId="043E02F5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0CD42F08" w14:textId="77777777" w:rsidR="005C5D60" w:rsidRPr="0013202E" w:rsidRDefault="005C5D60" w:rsidP="005C5D60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431CFCAE" w14:textId="77777777" w:rsidR="007158EA" w:rsidRDefault="005C5D60" w:rsidP="005C5D60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con attenzione all’individualizzazione de</w:t>
            </w:r>
            <w:r w:rsidR="00CC3C0A">
              <w:rPr>
                <w:color w:val="auto"/>
                <w:sz w:val="20"/>
                <w:szCs w:val="20"/>
              </w:rPr>
              <w:t>l</w:t>
            </w:r>
          </w:p>
          <w:p w14:paraId="4A167095" w14:textId="77777777" w:rsidR="005C5D60" w:rsidRPr="0013202E" w:rsidRDefault="005C5D60" w:rsidP="005C5D60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percors</w:t>
            </w:r>
            <w:r w:rsidR="007158EA">
              <w:rPr>
                <w:color w:val="auto"/>
                <w:sz w:val="20"/>
                <w:szCs w:val="20"/>
              </w:rPr>
              <w:t>o</w:t>
            </w:r>
            <w:r w:rsidRPr="0013202E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59E9E802" w14:textId="77777777" w:rsidR="005C5D60" w:rsidRPr="0013202E" w:rsidRDefault="005C5D60" w:rsidP="005C5D60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7D76736F" w14:textId="77777777" w:rsidR="005C5D60" w:rsidRPr="0013202E" w:rsidRDefault="005C5D60" w:rsidP="005C5D60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443759F1" w14:textId="77777777" w:rsidR="005C5D60" w:rsidRPr="0013202E" w:rsidRDefault="005C5D60" w:rsidP="005C5D60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A824CB1" w14:textId="77777777" w:rsidR="005C5D60" w:rsidRPr="0013202E" w:rsidRDefault="005C5D60" w:rsidP="005C5D60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13C4E97C" w14:textId="77777777" w:rsidR="005C5D60" w:rsidRPr="0013202E" w:rsidRDefault="005C5D60" w:rsidP="005C5D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969A9" w:rsidRPr="0013202E" w14:paraId="5EC4EFE0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5A041A5D" w14:textId="77777777" w:rsidR="001969A9" w:rsidRPr="0013202E" w:rsidRDefault="001969A9" w:rsidP="001969A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6A7445D0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con attenzione alla personalizzazione de</w:t>
            </w:r>
            <w:r w:rsidR="00CC3C0A">
              <w:rPr>
                <w:color w:val="auto"/>
                <w:sz w:val="20"/>
                <w:szCs w:val="20"/>
              </w:rPr>
              <w:t>l</w:t>
            </w:r>
            <w:r w:rsidRPr="0013202E">
              <w:rPr>
                <w:color w:val="auto"/>
                <w:sz w:val="20"/>
                <w:szCs w:val="20"/>
              </w:rPr>
              <w:t xml:space="preserve"> percors</w:t>
            </w:r>
            <w:r w:rsidR="00CC3C0A">
              <w:rPr>
                <w:color w:val="auto"/>
                <w:sz w:val="20"/>
                <w:szCs w:val="20"/>
              </w:rPr>
              <w:t>o</w:t>
            </w:r>
            <w:r w:rsidRPr="0013202E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09A72936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6CE4BEA0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1E72014E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6A8C682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63D43367" w14:textId="77777777" w:rsidR="001969A9" w:rsidRPr="0013202E" w:rsidRDefault="001969A9" w:rsidP="001969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969A9" w:rsidRPr="0013202E" w14:paraId="566B1E6F" w14:textId="77777777" w:rsidTr="00137904">
        <w:trPr>
          <w:jc w:val="center"/>
        </w:trPr>
        <w:tc>
          <w:tcPr>
            <w:tcW w:w="1737" w:type="dxa"/>
            <w:vMerge/>
            <w:vAlign w:val="center"/>
          </w:tcPr>
          <w:p w14:paraId="44334F13" w14:textId="77777777" w:rsidR="001969A9" w:rsidRPr="0013202E" w:rsidRDefault="001969A9" w:rsidP="001969A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7F6D588D" w14:textId="77777777" w:rsidR="007158EA" w:rsidRPr="007158EA" w:rsidRDefault="007158EA" w:rsidP="007158EA">
            <w:pPr>
              <w:pStyle w:val="Default"/>
              <w:rPr>
                <w:color w:val="auto"/>
                <w:sz w:val="20"/>
                <w:szCs w:val="20"/>
              </w:rPr>
            </w:pPr>
            <w:r w:rsidRPr="007158EA">
              <w:rPr>
                <w:color w:val="auto"/>
                <w:sz w:val="20"/>
                <w:szCs w:val="20"/>
              </w:rPr>
              <w:t>usando strategie didattiche di</w:t>
            </w:r>
          </w:p>
          <w:p w14:paraId="20EB1275" w14:textId="77777777" w:rsidR="007158EA" w:rsidRPr="007158EA" w:rsidRDefault="007158EA" w:rsidP="007158EA">
            <w:pPr>
              <w:pStyle w:val="Default"/>
              <w:rPr>
                <w:color w:val="auto"/>
                <w:sz w:val="20"/>
                <w:szCs w:val="20"/>
              </w:rPr>
            </w:pPr>
            <w:r w:rsidRPr="007158EA">
              <w:rPr>
                <w:color w:val="auto"/>
                <w:sz w:val="20"/>
                <w:szCs w:val="20"/>
              </w:rPr>
              <w:t>rinforzo e implementazione</w:t>
            </w:r>
          </w:p>
          <w:p w14:paraId="752FE872" w14:textId="77777777" w:rsidR="007158EA" w:rsidRPr="007158EA" w:rsidRDefault="007158EA" w:rsidP="007158EA">
            <w:pPr>
              <w:pStyle w:val="Default"/>
              <w:rPr>
                <w:color w:val="auto"/>
                <w:sz w:val="20"/>
                <w:szCs w:val="20"/>
              </w:rPr>
            </w:pPr>
            <w:r w:rsidRPr="007158EA">
              <w:rPr>
                <w:color w:val="auto"/>
                <w:sz w:val="20"/>
                <w:szCs w:val="20"/>
              </w:rPr>
              <w:t>dell’apprendimento (supporto alla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8EA">
              <w:rPr>
                <w:color w:val="auto"/>
                <w:sz w:val="20"/>
                <w:szCs w:val="20"/>
              </w:rPr>
              <w:t>comunicazione verbale, strategie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8EA">
              <w:rPr>
                <w:color w:val="auto"/>
                <w:sz w:val="20"/>
                <w:szCs w:val="20"/>
              </w:rPr>
              <w:t>logico-visive, feedback,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8EA">
              <w:rPr>
                <w:color w:val="auto"/>
                <w:sz w:val="20"/>
                <w:szCs w:val="20"/>
              </w:rPr>
              <w:t>incoraggiamento alla</w:t>
            </w:r>
          </w:p>
          <w:p w14:paraId="49F5445E" w14:textId="77777777" w:rsidR="001969A9" w:rsidRPr="0013202E" w:rsidRDefault="007158EA" w:rsidP="007158EA">
            <w:pPr>
              <w:pStyle w:val="Default"/>
              <w:rPr>
                <w:color w:val="auto"/>
                <w:sz w:val="20"/>
                <w:szCs w:val="20"/>
              </w:rPr>
            </w:pPr>
            <w:r w:rsidRPr="007158EA">
              <w:rPr>
                <w:color w:val="auto"/>
                <w:sz w:val="20"/>
                <w:szCs w:val="20"/>
              </w:rPr>
              <w:t>partecipazione, ecc.</w:t>
            </w:r>
          </w:p>
        </w:tc>
        <w:tc>
          <w:tcPr>
            <w:tcW w:w="2551" w:type="dxa"/>
          </w:tcPr>
          <w:p w14:paraId="614C93CD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1CF0E84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F6CBF23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59ED6BBE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</w:tcPr>
          <w:p w14:paraId="044B438D" w14:textId="77777777" w:rsidR="001969A9" w:rsidRPr="0013202E" w:rsidRDefault="001969A9" w:rsidP="001969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969A9" w:rsidRPr="0013202E" w14:paraId="3A5065DC" w14:textId="77777777" w:rsidTr="00137904">
        <w:trPr>
          <w:jc w:val="center"/>
        </w:trPr>
        <w:tc>
          <w:tcPr>
            <w:tcW w:w="1737" w:type="dxa"/>
            <w:vMerge/>
            <w:tcBorders>
              <w:bottom w:val="single" w:sz="4" w:space="0" w:color="auto"/>
            </w:tcBorders>
            <w:vAlign w:val="center"/>
          </w:tcPr>
          <w:p w14:paraId="667B7A96" w14:textId="77777777" w:rsidR="001969A9" w:rsidRPr="0013202E" w:rsidRDefault="001969A9" w:rsidP="001969A9">
            <w:pPr>
              <w:spacing w:after="0" w:line="240" w:lineRule="auto"/>
              <w:ind w:left="768" w:hanging="768"/>
              <w:rPr>
                <w:rFonts w:cs="Calibri"/>
                <w:sz w:val="20"/>
                <w:szCs w:val="20"/>
              </w:rPr>
            </w:pPr>
          </w:p>
        </w:tc>
        <w:tc>
          <w:tcPr>
            <w:tcW w:w="2819" w:type="dxa"/>
          </w:tcPr>
          <w:p w14:paraId="2A1ACCC5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assegnando compiti coerenti rispetto alle attività svolte </w:t>
            </w:r>
          </w:p>
        </w:tc>
        <w:tc>
          <w:tcPr>
            <w:tcW w:w="2551" w:type="dxa"/>
          </w:tcPr>
          <w:p w14:paraId="612E7A34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4F131886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2AA09B48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E71E162" w14:textId="77777777" w:rsidR="001969A9" w:rsidRPr="0013202E" w:rsidRDefault="001969A9" w:rsidP="001969A9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14:paraId="21E070B4" w14:textId="77777777" w:rsidR="001969A9" w:rsidRPr="0013202E" w:rsidRDefault="001969A9" w:rsidP="001969A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96072CD" w14:textId="77777777" w:rsidR="00346DAA" w:rsidRPr="0013202E" w:rsidRDefault="00346DAA">
      <w:pPr>
        <w:rPr>
          <w:rFonts w:cs="Calibri"/>
          <w:sz w:val="20"/>
          <w:szCs w:val="20"/>
        </w:rPr>
      </w:pPr>
    </w:p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2835"/>
        <w:gridCol w:w="2580"/>
        <w:gridCol w:w="3398"/>
      </w:tblGrid>
      <w:tr w:rsidR="001969A9" w:rsidRPr="0013202E" w14:paraId="410C1445" w14:textId="77777777" w:rsidTr="00137904">
        <w:trPr>
          <w:trHeight w:val="197"/>
          <w:jc w:val="center"/>
        </w:trPr>
        <w:tc>
          <w:tcPr>
            <w:tcW w:w="10529" w:type="dxa"/>
            <w:gridSpan w:val="4"/>
            <w:shd w:val="clear" w:color="auto" w:fill="D9D9D9"/>
            <w:vAlign w:val="center"/>
          </w:tcPr>
          <w:p w14:paraId="4421000F" w14:textId="77777777" w:rsidR="001969A9" w:rsidRPr="0013202E" w:rsidRDefault="00CC21DD" w:rsidP="00CC21DD">
            <w:pPr>
              <w:spacing w:after="0" w:line="192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Processi di valutazione</w:t>
            </w:r>
          </w:p>
        </w:tc>
      </w:tr>
      <w:tr w:rsidR="001969A9" w:rsidRPr="0013202E" w14:paraId="7FAA33C8" w14:textId="77777777" w:rsidTr="00CC21DD">
        <w:trPr>
          <w:jc w:val="center"/>
        </w:trPr>
        <w:tc>
          <w:tcPr>
            <w:tcW w:w="1716" w:type="dxa"/>
            <w:shd w:val="clear" w:color="auto" w:fill="D9D9D9"/>
            <w:vAlign w:val="center"/>
          </w:tcPr>
          <w:p w14:paraId="07726639" w14:textId="77777777" w:rsidR="001969A9" w:rsidRPr="0013202E" w:rsidRDefault="001969A9" w:rsidP="00CC21DD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AC8534D" w14:textId="77777777" w:rsidR="001969A9" w:rsidRPr="0013202E" w:rsidRDefault="00CC21DD" w:rsidP="00CC21DD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2580" w:type="dxa"/>
            <w:shd w:val="clear" w:color="auto" w:fill="D9D9D9"/>
            <w:vAlign w:val="center"/>
          </w:tcPr>
          <w:p w14:paraId="02308C77" w14:textId="77777777" w:rsidR="001969A9" w:rsidRPr="0013202E" w:rsidRDefault="001969A9" w:rsidP="00CC21DD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398" w:type="dxa"/>
            <w:shd w:val="clear" w:color="auto" w:fill="D9D9D9"/>
            <w:vAlign w:val="center"/>
          </w:tcPr>
          <w:p w14:paraId="1B895C64" w14:textId="77777777" w:rsidR="001969A9" w:rsidRPr="0013202E" w:rsidRDefault="001969A9" w:rsidP="00CC21DD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13202E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CC21DD" w:rsidRPr="0013202E" w14:paraId="44411153" w14:textId="77777777" w:rsidTr="00137904">
        <w:trPr>
          <w:jc w:val="center"/>
        </w:trPr>
        <w:tc>
          <w:tcPr>
            <w:tcW w:w="1716" w:type="dxa"/>
            <w:vMerge w:val="restart"/>
            <w:vAlign w:val="center"/>
          </w:tcPr>
          <w:p w14:paraId="3F916D20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Il docente</w:t>
            </w:r>
            <w:r w:rsidR="00AA6A7D">
              <w:rPr>
                <w:rFonts w:eastAsia="Arial" w:cs="Calibri"/>
                <w:sz w:val="20"/>
                <w:szCs w:val="20"/>
              </w:rPr>
              <w:t xml:space="preserve"> SOS</w:t>
            </w:r>
            <w:r w:rsidRPr="0013202E">
              <w:rPr>
                <w:rFonts w:eastAsia="Arial" w:cs="Calibri"/>
                <w:sz w:val="20"/>
                <w:szCs w:val="20"/>
              </w:rPr>
              <w:t xml:space="preserve"> valuta i</w:t>
            </w:r>
            <w:r w:rsidR="00AA6A7D">
              <w:rPr>
                <w:rFonts w:eastAsia="Arial" w:cs="Calibri"/>
                <w:sz w:val="20"/>
                <w:szCs w:val="20"/>
              </w:rPr>
              <w:t xml:space="preserve"> </w:t>
            </w:r>
            <w:r w:rsidRPr="0013202E">
              <w:rPr>
                <w:rFonts w:eastAsia="Arial" w:cs="Calibri"/>
                <w:sz w:val="20"/>
                <w:szCs w:val="20"/>
              </w:rPr>
              <w:t>risultati di</w:t>
            </w:r>
          </w:p>
          <w:p w14:paraId="49144D00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202E">
              <w:rPr>
                <w:rFonts w:eastAsia="Arial" w:cs="Calibri"/>
                <w:sz w:val="20"/>
                <w:szCs w:val="20"/>
              </w:rPr>
              <w:t>apprendimento</w:t>
            </w:r>
          </w:p>
        </w:tc>
        <w:tc>
          <w:tcPr>
            <w:tcW w:w="2835" w:type="dxa"/>
          </w:tcPr>
          <w:p w14:paraId="2ADAD3D1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2580" w:type="dxa"/>
          </w:tcPr>
          <w:p w14:paraId="27FCB21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4493343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27406470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C59E105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4F1A6FD5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7853C3A6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0F4279EB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4BDAE8" w14:textId="77777777" w:rsidR="00AA6A7D" w:rsidRDefault="00AA6A7D" w:rsidP="00AA6A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adattando, assieme all’insegnate curricolare e alle altre figure, le tipologie di verifica formalizzate al PEI </w:t>
            </w:r>
          </w:p>
          <w:p w14:paraId="6D19A20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B6A367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4B8758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3381B760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264B6F8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3CCBFA72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56256024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4085A826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290828F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13202E">
              <w:rPr>
                <w:color w:val="auto"/>
                <w:sz w:val="20"/>
                <w:szCs w:val="20"/>
              </w:rPr>
              <w:t>coprogettando</w:t>
            </w:r>
            <w:proofErr w:type="spellEnd"/>
            <w:r w:rsidRPr="0013202E">
              <w:rPr>
                <w:color w:val="auto"/>
                <w:sz w:val="20"/>
                <w:szCs w:val="20"/>
              </w:rPr>
              <w:t xml:space="preserve"> le prove con l’insegnante </w:t>
            </w:r>
            <w:r w:rsidR="00AA6A7D">
              <w:rPr>
                <w:color w:val="auto"/>
                <w:sz w:val="20"/>
                <w:szCs w:val="20"/>
              </w:rPr>
              <w:t>curriculare</w:t>
            </w:r>
            <w:r w:rsidRPr="0013202E">
              <w:rPr>
                <w:color w:val="auto"/>
                <w:sz w:val="20"/>
                <w:szCs w:val="20"/>
              </w:rPr>
              <w:t xml:space="preserve"> e le eventuali altre figure di riferimento in stretto raccordo con gli obiettivi previsti dai PEI </w:t>
            </w:r>
          </w:p>
        </w:tc>
        <w:tc>
          <w:tcPr>
            <w:tcW w:w="2580" w:type="dxa"/>
          </w:tcPr>
          <w:p w14:paraId="5CED901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20BDFB5B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33609798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1BA46B47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0DB43A18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323CCB85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72E63278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2B2D4B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tenendo conto dei PDP degli alunni con DSA e degli eventuali PDP e comunque delle caratteristiche degli alunni con altre tipologie di BES, al fine dell’adozione degli appropriati strumenti compensativi e misure dispensative </w:t>
            </w:r>
          </w:p>
        </w:tc>
        <w:tc>
          <w:tcPr>
            <w:tcW w:w="2580" w:type="dxa"/>
          </w:tcPr>
          <w:p w14:paraId="077547ED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395512FC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FC616C1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3D63AF5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344ABCE1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6646A939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6158879A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571A6E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per le prove scritte, scritto/grafiche, pratiche predisponendo e allegando alle prove specifiche griglie di valutazione </w:t>
            </w:r>
            <w:r w:rsidR="00F906DE" w:rsidRPr="00F906DE">
              <w:rPr>
                <w:color w:val="auto"/>
                <w:sz w:val="20"/>
                <w:szCs w:val="20"/>
              </w:rPr>
              <w:t>correlate al PEI</w:t>
            </w:r>
          </w:p>
        </w:tc>
        <w:tc>
          <w:tcPr>
            <w:tcW w:w="2580" w:type="dxa"/>
          </w:tcPr>
          <w:p w14:paraId="549DAEA0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4041009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18C0CA92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3728067A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158D3C15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431FC149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3FD6E75E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276DE10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adottando opportune strategie di individualizzazione al fine della comprensione e superamento degli errori, secondo la metodologia dell’apprendimento per prove ed errori </w:t>
            </w:r>
          </w:p>
        </w:tc>
        <w:tc>
          <w:tcPr>
            <w:tcW w:w="2580" w:type="dxa"/>
          </w:tcPr>
          <w:p w14:paraId="1531C848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31DD3C0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F5502DC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4B5B6061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0B8D3465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627F6842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3446E902" w14:textId="77777777" w:rsidR="00CC21DD" w:rsidRPr="0013202E" w:rsidRDefault="00CC21DD" w:rsidP="00CC21D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65C340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evidenziando il raggiungimento degli eventuali obiettivi di apprendimento propri del percorso di educazione civica </w:t>
            </w:r>
          </w:p>
        </w:tc>
        <w:tc>
          <w:tcPr>
            <w:tcW w:w="2580" w:type="dxa"/>
          </w:tcPr>
          <w:p w14:paraId="1E0039B5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9B284DD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209FB6ED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2A39751F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794EE3A0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684F331D" w14:textId="77777777" w:rsidTr="00137904">
        <w:trPr>
          <w:jc w:val="center"/>
        </w:trPr>
        <w:tc>
          <w:tcPr>
            <w:tcW w:w="1716" w:type="dxa"/>
            <w:vMerge w:val="restart"/>
            <w:vAlign w:val="center"/>
          </w:tcPr>
          <w:p w14:paraId="4CCFA4FC" w14:textId="77777777" w:rsidR="00F906DE" w:rsidRPr="00F906DE" w:rsidRDefault="00F906DE" w:rsidP="00F906DE">
            <w:pPr>
              <w:pStyle w:val="Default"/>
              <w:rPr>
                <w:color w:val="auto"/>
                <w:sz w:val="20"/>
                <w:szCs w:val="20"/>
              </w:rPr>
            </w:pPr>
            <w:r w:rsidRPr="00F906DE">
              <w:rPr>
                <w:color w:val="auto"/>
                <w:sz w:val="20"/>
                <w:szCs w:val="20"/>
              </w:rPr>
              <w:t>Il docente SOS</w:t>
            </w:r>
          </w:p>
          <w:p w14:paraId="54F93ECC" w14:textId="77777777" w:rsidR="00F906DE" w:rsidRPr="00F906DE" w:rsidRDefault="00F906DE" w:rsidP="00F906DE">
            <w:pPr>
              <w:pStyle w:val="Default"/>
              <w:rPr>
                <w:color w:val="auto"/>
                <w:sz w:val="20"/>
                <w:szCs w:val="20"/>
              </w:rPr>
            </w:pPr>
            <w:r w:rsidRPr="00F906DE">
              <w:rPr>
                <w:color w:val="auto"/>
                <w:sz w:val="20"/>
                <w:szCs w:val="20"/>
              </w:rPr>
              <w:t>contribuisce a valutare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F906DE">
              <w:rPr>
                <w:color w:val="auto"/>
                <w:sz w:val="20"/>
                <w:szCs w:val="20"/>
              </w:rPr>
              <w:t>le competenze</w:t>
            </w:r>
          </w:p>
          <w:p w14:paraId="78EAFD7C" w14:textId="77777777" w:rsidR="00F906DE" w:rsidRPr="00F906DE" w:rsidRDefault="00F906DE" w:rsidP="00F906DE">
            <w:pPr>
              <w:pStyle w:val="Default"/>
              <w:rPr>
                <w:color w:val="auto"/>
                <w:sz w:val="20"/>
                <w:szCs w:val="20"/>
              </w:rPr>
            </w:pPr>
            <w:r w:rsidRPr="00F906DE">
              <w:rPr>
                <w:color w:val="auto"/>
                <w:sz w:val="20"/>
                <w:szCs w:val="20"/>
              </w:rPr>
              <w:t>trasversali presenti nel</w:t>
            </w:r>
          </w:p>
          <w:p w14:paraId="6A0B7508" w14:textId="77777777" w:rsidR="00CC21DD" w:rsidRPr="0013202E" w:rsidRDefault="00F906DE" w:rsidP="00F906DE">
            <w:pPr>
              <w:pStyle w:val="Default"/>
              <w:rPr>
                <w:b/>
                <w:sz w:val="20"/>
                <w:szCs w:val="20"/>
              </w:rPr>
            </w:pPr>
            <w:r w:rsidRPr="00F906DE">
              <w:rPr>
                <w:color w:val="auto"/>
                <w:sz w:val="20"/>
                <w:szCs w:val="20"/>
              </w:rPr>
              <w:t xml:space="preserve">PEI </w:t>
            </w:r>
          </w:p>
        </w:tc>
        <w:tc>
          <w:tcPr>
            <w:tcW w:w="2835" w:type="dxa"/>
          </w:tcPr>
          <w:p w14:paraId="54959ED4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2580" w:type="dxa"/>
          </w:tcPr>
          <w:p w14:paraId="0AFB0C93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5C1E29E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0C3AA691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4114B0C3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51CE097F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1BAA51A4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4168C18B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D5BB73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nel confronto collegiale coi</w:t>
            </w:r>
            <w:r w:rsidR="00F906DE">
              <w:rPr>
                <w:color w:val="auto"/>
                <w:sz w:val="20"/>
                <w:szCs w:val="20"/>
              </w:rPr>
              <w:t xml:space="preserve"> </w:t>
            </w:r>
            <w:r w:rsidRPr="0013202E">
              <w:rPr>
                <w:color w:val="auto"/>
                <w:sz w:val="20"/>
                <w:szCs w:val="20"/>
              </w:rPr>
              <w:t xml:space="preserve">colleghi </w:t>
            </w:r>
          </w:p>
        </w:tc>
        <w:tc>
          <w:tcPr>
            <w:tcW w:w="2580" w:type="dxa"/>
          </w:tcPr>
          <w:p w14:paraId="24850F55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1FAA00BB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57EAB909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62C96376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3398" w:type="dxa"/>
          </w:tcPr>
          <w:p w14:paraId="62F993DC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C21DD" w:rsidRPr="0013202E" w14:paraId="2DA846D9" w14:textId="77777777" w:rsidTr="00137904">
        <w:trPr>
          <w:jc w:val="center"/>
        </w:trPr>
        <w:tc>
          <w:tcPr>
            <w:tcW w:w="1716" w:type="dxa"/>
            <w:vMerge/>
            <w:vAlign w:val="center"/>
          </w:tcPr>
          <w:p w14:paraId="700AB793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3168AD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desumendo il grado di raggiungimento delle stesse attraverso l’osservazione sistematica e l’analisi delle verifiche svolte </w:t>
            </w:r>
          </w:p>
        </w:tc>
        <w:tc>
          <w:tcPr>
            <w:tcW w:w="2580" w:type="dxa"/>
          </w:tcPr>
          <w:p w14:paraId="1089B2CE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Presente </w:t>
            </w:r>
          </w:p>
          <w:p w14:paraId="0D9D4947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Saltuario e/o parziale </w:t>
            </w:r>
          </w:p>
          <w:p w14:paraId="6610E45C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 xml:space="preserve">□ Assente </w:t>
            </w:r>
          </w:p>
          <w:p w14:paraId="311586C6" w14:textId="77777777" w:rsidR="00CC21DD" w:rsidRPr="0013202E" w:rsidRDefault="00CC21DD" w:rsidP="00CC21DD">
            <w:pPr>
              <w:pStyle w:val="Default"/>
              <w:rPr>
                <w:color w:val="auto"/>
                <w:sz w:val="20"/>
                <w:szCs w:val="20"/>
              </w:rPr>
            </w:pPr>
            <w:r w:rsidRPr="0013202E">
              <w:rPr>
                <w:color w:val="auto"/>
                <w:sz w:val="20"/>
                <w:szCs w:val="20"/>
              </w:rPr>
              <w:t>□ Non pertinente all’attività osservat</w:t>
            </w:r>
            <w:r w:rsidR="0034208B">
              <w:rPr>
                <w:color w:val="auto"/>
                <w:sz w:val="20"/>
                <w:szCs w:val="20"/>
              </w:rPr>
              <w:t>a</w:t>
            </w:r>
            <w:r w:rsidRPr="0013202E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398" w:type="dxa"/>
          </w:tcPr>
          <w:p w14:paraId="21E01C3E" w14:textId="77777777" w:rsidR="00CC21DD" w:rsidRPr="0013202E" w:rsidRDefault="00CC21DD" w:rsidP="00CC21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BB2C1E2" w14:textId="77777777" w:rsidR="00BC036B" w:rsidRPr="0013202E" w:rsidRDefault="00BC036B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03C4C6C8" w14:textId="77777777" w:rsidR="00BC036B" w:rsidRPr="0013202E" w:rsidRDefault="00BC036B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2F0AABAB" w14:textId="77777777" w:rsidR="002E01AE" w:rsidRPr="0013202E" w:rsidRDefault="00AE1F11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  <w:r w:rsidRPr="0013202E">
        <w:rPr>
          <w:rFonts w:cs="Calibri"/>
          <w:sz w:val="20"/>
          <w:szCs w:val="20"/>
        </w:rPr>
        <w:t>F</w:t>
      </w:r>
      <w:r w:rsidR="00A9438D" w:rsidRPr="0013202E">
        <w:rPr>
          <w:rFonts w:cs="Calibri"/>
          <w:sz w:val="20"/>
          <w:szCs w:val="20"/>
        </w:rPr>
        <w:t>irma del</w:t>
      </w:r>
      <w:r w:rsidR="0017578D" w:rsidRPr="0013202E">
        <w:rPr>
          <w:rFonts w:cs="Calibri"/>
          <w:sz w:val="20"/>
          <w:szCs w:val="20"/>
        </w:rPr>
        <w:t xml:space="preserve"> Tutor</w:t>
      </w:r>
      <w:r w:rsidR="00511E65" w:rsidRPr="0013202E">
        <w:rPr>
          <w:rFonts w:cs="Calibri"/>
          <w:sz w:val="20"/>
          <w:szCs w:val="20"/>
        </w:rPr>
        <w:t>/ Dirigente</w:t>
      </w:r>
    </w:p>
    <w:p w14:paraId="47687DC3" w14:textId="77777777" w:rsidR="00511E65" w:rsidRPr="0013202E" w:rsidRDefault="00511E65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0EAD75FD" w14:textId="77777777" w:rsidR="00AE1F11" w:rsidRPr="0013202E" w:rsidRDefault="00AE1F11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  <w:r w:rsidRPr="0013202E">
        <w:rPr>
          <w:rFonts w:cs="Calibri"/>
          <w:sz w:val="20"/>
          <w:szCs w:val="20"/>
        </w:rPr>
        <w:t>_________________________________________</w:t>
      </w:r>
    </w:p>
    <w:p w14:paraId="2F941DB6" w14:textId="77777777" w:rsidR="00AE1F11" w:rsidRPr="0013202E" w:rsidRDefault="00AE1F11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sectPr w:rsidR="00AE1F11" w:rsidRPr="0013202E" w:rsidSect="00AE1F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03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E707F" w14:textId="77777777" w:rsidR="007A76B5" w:rsidRDefault="007A76B5" w:rsidP="001D4A59">
      <w:pPr>
        <w:spacing w:after="0" w:line="240" w:lineRule="auto"/>
      </w:pPr>
      <w:r>
        <w:separator/>
      </w:r>
    </w:p>
  </w:endnote>
  <w:endnote w:type="continuationSeparator" w:id="0">
    <w:p w14:paraId="5F6A2438" w14:textId="77777777" w:rsidR="007A76B5" w:rsidRDefault="007A76B5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1435D" w14:textId="77777777" w:rsidR="00073131" w:rsidRDefault="000731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901F" w14:textId="77777777" w:rsidR="00704608" w:rsidRDefault="008F436E">
    <w:pPr>
      <w:pStyle w:val="Pidipagina"/>
      <w:jc w:val="center"/>
    </w:pPr>
    <w:r>
      <w:fldChar w:fldCharType="begin"/>
    </w:r>
    <w:r w:rsidR="00704608">
      <w:instrText>PAGE   \* MERGEFORMAT</w:instrText>
    </w:r>
    <w:r>
      <w:fldChar w:fldCharType="separate"/>
    </w:r>
    <w:r w:rsidR="00E46124">
      <w:rPr>
        <w:noProof/>
      </w:rPr>
      <w:t>5</w:t>
    </w:r>
    <w:r>
      <w:fldChar w:fldCharType="end"/>
    </w:r>
  </w:p>
  <w:p w14:paraId="7242CF19" w14:textId="77777777" w:rsidR="00704608" w:rsidRPr="00343353" w:rsidRDefault="00704608">
    <w:pPr>
      <w:pStyle w:val="Pidipagina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ACB6" w14:textId="77777777" w:rsidR="00073131" w:rsidRDefault="000731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4AECD" w14:textId="77777777" w:rsidR="007A76B5" w:rsidRDefault="007A76B5" w:rsidP="001D4A59">
      <w:pPr>
        <w:spacing w:after="0" w:line="240" w:lineRule="auto"/>
      </w:pPr>
      <w:r>
        <w:separator/>
      </w:r>
    </w:p>
  </w:footnote>
  <w:footnote w:type="continuationSeparator" w:id="0">
    <w:p w14:paraId="0DB959B6" w14:textId="77777777" w:rsidR="007A76B5" w:rsidRDefault="007A76B5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2C2BD" w14:textId="77777777" w:rsidR="00073131" w:rsidRDefault="0007313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BB883" w14:textId="77777777" w:rsidR="00BC4D6E" w:rsidRPr="00BD2B27" w:rsidRDefault="00BC4D6E" w:rsidP="00BC4D6E">
    <w:pPr>
      <w:tabs>
        <w:tab w:val="center" w:pos="4819"/>
        <w:tab w:val="right" w:pos="9638"/>
      </w:tabs>
      <w:spacing w:after="0" w:line="240" w:lineRule="auto"/>
      <w:rPr>
        <w:rFonts w:asciiTheme="minorHAnsi" w:eastAsiaTheme="minorHAnsi" w:hAnsiTheme="minorHAnsi" w:cstheme="minorBidi"/>
      </w:rPr>
    </w:pPr>
  </w:p>
  <w:p w14:paraId="3FB26171" w14:textId="77777777" w:rsidR="00BC4D6E" w:rsidRDefault="00BC4D6E" w:rsidP="00BC4D6E">
    <w:pPr>
      <w:pBdr>
        <w:top w:val="single" w:sz="4" w:space="10" w:color="4472C4"/>
        <w:bottom w:val="single" w:sz="4" w:space="5" w:color="4472C4"/>
      </w:pBdr>
      <w:spacing w:after="0" w:line="259" w:lineRule="auto"/>
      <w:ind w:left="864" w:right="864"/>
      <w:jc w:val="center"/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</w:pPr>
    <w:r w:rsidRPr="00BD2B27"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  <w:t xml:space="preserve">ISTITUTO COMPRENSIVO </w:t>
    </w:r>
  </w:p>
  <w:p w14:paraId="3950FC73" w14:textId="77777777" w:rsidR="00BC4D6E" w:rsidRPr="00BD2B27" w:rsidRDefault="00BC4D6E" w:rsidP="00BC4D6E">
    <w:pPr>
      <w:pBdr>
        <w:top w:val="single" w:sz="4" w:space="10" w:color="4472C4"/>
        <w:bottom w:val="single" w:sz="4" w:space="5" w:color="4472C4"/>
      </w:pBdr>
      <w:spacing w:after="0" w:line="259" w:lineRule="auto"/>
      <w:ind w:left="864" w:right="864"/>
      <w:jc w:val="center"/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</w:pPr>
    <w:r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  <w:t>BOVA MARINA-CONDOFURI-</w:t>
    </w:r>
    <w:r w:rsidRPr="00BD2B27"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  <w:t>BRANCALEONE</w:t>
    </w:r>
    <w:r>
      <w:rPr>
        <w:rFonts w:asciiTheme="majorHAnsi" w:hAnsiTheme="majorHAnsi" w:cstheme="majorHAnsi"/>
        <w:b/>
        <w:bCs/>
        <w:i/>
        <w:iCs/>
        <w:color w:val="4472C4"/>
        <w:sz w:val="24"/>
        <w:szCs w:val="24"/>
      </w:rPr>
      <w:t>- BRUZZANO</w:t>
    </w:r>
  </w:p>
  <w:p w14:paraId="72F19DCB" w14:textId="77777777" w:rsidR="00BC4D6E" w:rsidRPr="00BD2B27" w:rsidRDefault="00BC4D6E" w:rsidP="00BC4D6E">
    <w:pPr>
      <w:pBdr>
        <w:top w:val="single" w:sz="4" w:space="10" w:color="4472C4"/>
        <w:bottom w:val="single" w:sz="4" w:space="5" w:color="4472C4"/>
      </w:pBdr>
      <w:spacing w:after="0" w:line="259" w:lineRule="auto"/>
      <w:ind w:left="864" w:right="864"/>
      <w:jc w:val="center"/>
      <w:rPr>
        <w:rFonts w:asciiTheme="majorHAnsi" w:hAnsiTheme="majorHAnsi" w:cstheme="majorHAnsi"/>
        <w:i/>
        <w:iCs/>
        <w:color w:val="4472C4"/>
      </w:rPr>
    </w:pPr>
    <w:r w:rsidRPr="00BD2B27">
      <w:rPr>
        <w:rFonts w:asciiTheme="majorHAnsi" w:hAnsiTheme="majorHAnsi" w:cstheme="majorHAnsi"/>
        <w:i/>
        <w:iCs/>
        <w:color w:val="4472C4"/>
      </w:rPr>
      <w:t>ANNO SCOLASTICO 202</w:t>
    </w:r>
    <w:r>
      <w:rPr>
        <w:rFonts w:asciiTheme="majorHAnsi" w:hAnsiTheme="majorHAnsi" w:cstheme="majorHAnsi"/>
        <w:i/>
        <w:iCs/>
        <w:color w:val="4472C4"/>
      </w:rPr>
      <w:t>4</w:t>
    </w:r>
    <w:r w:rsidRPr="00BD2B27">
      <w:rPr>
        <w:rFonts w:asciiTheme="majorHAnsi" w:hAnsiTheme="majorHAnsi" w:cstheme="majorHAnsi"/>
        <w:i/>
        <w:iCs/>
        <w:color w:val="4472C4"/>
      </w:rPr>
      <w:t>-202</w:t>
    </w:r>
    <w:r>
      <w:rPr>
        <w:rFonts w:asciiTheme="majorHAnsi" w:hAnsiTheme="majorHAnsi" w:cstheme="majorHAnsi"/>
        <w:i/>
        <w:iCs/>
        <w:color w:val="4472C4"/>
      </w:rPr>
      <w:t>5</w:t>
    </w:r>
  </w:p>
  <w:p w14:paraId="3A3F62AB" w14:textId="77777777" w:rsidR="00BC4D6E" w:rsidRPr="00BD2B27" w:rsidRDefault="00BC4D6E" w:rsidP="00BC4D6E">
    <w:pPr>
      <w:tabs>
        <w:tab w:val="center" w:pos="4819"/>
        <w:tab w:val="right" w:pos="9638"/>
      </w:tabs>
      <w:spacing w:after="0" w:line="240" w:lineRule="auto"/>
      <w:rPr>
        <w:rFonts w:asciiTheme="minorHAnsi" w:eastAsiaTheme="minorHAnsi" w:hAnsiTheme="minorHAnsi" w:cstheme="minorBidi"/>
      </w:rPr>
    </w:pPr>
  </w:p>
  <w:p w14:paraId="2CB8FF95" w14:textId="77777777" w:rsidR="00BC4D6E" w:rsidRDefault="00BC4D6E" w:rsidP="00BC4D6E">
    <w:pPr>
      <w:pStyle w:val="Intestazione"/>
      <w:jc w:val="center"/>
    </w:pPr>
    <w:r>
      <w:t>Allegato A</w:t>
    </w:r>
  </w:p>
  <w:p w14:paraId="5031B937" w14:textId="4E5A9DA2" w:rsidR="00BC4D6E" w:rsidRDefault="00BC4D6E" w:rsidP="00BC4D6E">
    <w:pPr>
      <w:pStyle w:val="Intestazione"/>
      <w:jc w:val="center"/>
    </w:pPr>
    <w:r>
      <w:t xml:space="preserve">Scheda di osservazione - POSTO </w:t>
    </w:r>
    <w:r>
      <w:t>SOSTEGNO</w:t>
    </w:r>
  </w:p>
  <w:p w14:paraId="1B3E6483" w14:textId="1AD02AEE" w:rsidR="00343353" w:rsidRPr="00BC4D6E" w:rsidRDefault="00343353" w:rsidP="00BC4D6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5A70" w14:textId="77777777" w:rsidR="00073131" w:rsidRDefault="0007313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9A8"/>
    <w:rsid w:val="00011C32"/>
    <w:rsid w:val="00020FE8"/>
    <w:rsid w:val="00021381"/>
    <w:rsid w:val="0002168B"/>
    <w:rsid w:val="00073131"/>
    <w:rsid w:val="0013064A"/>
    <w:rsid w:val="0013202E"/>
    <w:rsid w:val="00137904"/>
    <w:rsid w:val="00141B52"/>
    <w:rsid w:val="00145487"/>
    <w:rsid w:val="00146E46"/>
    <w:rsid w:val="00174B28"/>
    <w:rsid w:val="0017578D"/>
    <w:rsid w:val="001769A8"/>
    <w:rsid w:val="0019461B"/>
    <w:rsid w:val="001969A9"/>
    <w:rsid w:val="001C0D32"/>
    <w:rsid w:val="001D2BFB"/>
    <w:rsid w:val="001D4A59"/>
    <w:rsid w:val="001E748A"/>
    <w:rsid w:val="00213DC9"/>
    <w:rsid w:val="00214407"/>
    <w:rsid w:val="00217373"/>
    <w:rsid w:val="00241329"/>
    <w:rsid w:val="00280B12"/>
    <w:rsid w:val="00292091"/>
    <w:rsid w:val="002D03E4"/>
    <w:rsid w:val="002E01AE"/>
    <w:rsid w:val="0031587F"/>
    <w:rsid w:val="00337884"/>
    <w:rsid w:val="00341ACB"/>
    <w:rsid w:val="0034208B"/>
    <w:rsid w:val="00343353"/>
    <w:rsid w:val="00346DAA"/>
    <w:rsid w:val="00373331"/>
    <w:rsid w:val="00393978"/>
    <w:rsid w:val="00397C8B"/>
    <w:rsid w:val="003A7C0D"/>
    <w:rsid w:val="003E3388"/>
    <w:rsid w:val="003F4B3E"/>
    <w:rsid w:val="00403D0C"/>
    <w:rsid w:val="00477199"/>
    <w:rsid w:val="0048740C"/>
    <w:rsid w:val="004B0E69"/>
    <w:rsid w:val="004F178B"/>
    <w:rsid w:val="004F2688"/>
    <w:rsid w:val="00500953"/>
    <w:rsid w:val="00511BB3"/>
    <w:rsid w:val="00511E65"/>
    <w:rsid w:val="00593467"/>
    <w:rsid w:val="005B50F2"/>
    <w:rsid w:val="005C5D60"/>
    <w:rsid w:val="005D215F"/>
    <w:rsid w:val="005D2D3D"/>
    <w:rsid w:val="005E3FE3"/>
    <w:rsid w:val="006847C6"/>
    <w:rsid w:val="006878AD"/>
    <w:rsid w:val="0069028B"/>
    <w:rsid w:val="006A5D20"/>
    <w:rsid w:val="006B215F"/>
    <w:rsid w:val="006C3B43"/>
    <w:rsid w:val="006C4458"/>
    <w:rsid w:val="006D4DB2"/>
    <w:rsid w:val="006E18AC"/>
    <w:rsid w:val="006E664A"/>
    <w:rsid w:val="006F5F8D"/>
    <w:rsid w:val="006F6481"/>
    <w:rsid w:val="00704608"/>
    <w:rsid w:val="007158EA"/>
    <w:rsid w:val="007228BD"/>
    <w:rsid w:val="00791828"/>
    <w:rsid w:val="007A1988"/>
    <w:rsid w:val="007A76B5"/>
    <w:rsid w:val="007B23C0"/>
    <w:rsid w:val="007B4689"/>
    <w:rsid w:val="007B692B"/>
    <w:rsid w:val="007C03AD"/>
    <w:rsid w:val="007D7839"/>
    <w:rsid w:val="007E777A"/>
    <w:rsid w:val="008123B2"/>
    <w:rsid w:val="008127DF"/>
    <w:rsid w:val="00826C0B"/>
    <w:rsid w:val="00841493"/>
    <w:rsid w:val="008416F7"/>
    <w:rsid w:val="008678ED"/>
    <w:rsid w:val="008A68AE"/>
    <w:rsid w:val="008B70AF"/>
    <w:rsid w:val="008C3C8C"/>
    <w:rsid w:val="008E2C31"/>
    <w:rsid w:val="008F0DE3"/>
    <w:rsid w:val="008F2E80"/>
    <w:rsid w:val="008F436E"/>
    <w:rsid w:val="008F6916"/>
    <w:rsid w:val="00903608"/>
    <w:rsid w:val="009057C6"/>
    <w:rsid w:val="00993B05"/>
    <w:rsid w:val="009B4398"/>
    <w:rsid w:val="009E6092"/>
    <w:rsid w:val="00A05DF7"/>
    <w:rsid w:val="00A645A6"/>
    <w:rsid w:val="00A83E1D"/>
    <w:rsid w:val="00A9438D"/>
    <w:rsid w:val="00AA25FA"/>
    <w:rsid w:val="00AA2732"/>
    <w:rsid w:val="00AA6A7D"/>
    <w:rsid w:val="00AC7027"/>
    <w:rsid w:val="00AC779C"/>
    <w:rsid w:val="00AD232D"/>
    <w:rsid w:val="00AE1F11"/>
    <w:rsid w:val="00B21BC0"/>
    <w:rsid w:val="00B42BA3"/>
    <w:rsid w:val="00B4423B"/>
    <w:rsid w:val="00B55239"/>
    <w:rsid w:val="00B62A30"/>
    <w:rsid w:val="00B9081E"/>
    <w:rsid w:val="00B9187E"/>
    <w:rsid w:val="00BC036B"/>
    <w:rsid w:val="00BC31F6"/>
    <w:rsid w:val="00BC4D6E"/>
    <w:rsid w:val="00BF32BA"/>
    <w:rsid w:val="00C26C7E"/>
    <w:rsid w:val="00C55AF3"/>
    <w:rsid w:val="00C63552"/>
    <w:rsid w:val="00C67900"/>
    <w:rsid w:val="00C85197"/>
    <w:rsid w:val="00C91E8E"/>
    <w:rsid w:val="00CC21DD"/>
    <w:rsid w:val="00CC3C0A"/>
    <w:rsid w:val="00CD1EA7"/>
    <w:rsid w:val="00CD42D5"/>
    <w:rsid w:val="00D14F04"/>
    <w:rsid w:val="00D25377"/>
    <w:rsid w:val="00D71831"/>
    <w:rsid w:val="00DA05F9"/>
    <w:rsid w:val="00DA5D37"/>
    <w:rsid w:val="00E21D52"/>
    <w:rsid w:val="00E23EBA"/>
    <w:rsid w:val="00E33019"/>
    <w:rsid w:val="00E35885"/>
    <w:rsid w:val="00E36221"/>
    <w:rsid w:val="00E46124"/>
    <w:rsid w:val="00E966DC"/>
    <w:rsid w:val="00EC6F55"/>
    <w:rsid w:val="00ED2A58"/>
    <w:rsid w:val="00ED4812"/>
    <w:rsid w:val="00EE2733"/>
    <w:rsid w:val="00F625CC"/>
    <w:rsid w:val="00F6551B"/>
    <w:rsid w:val="00F742C1"/>
    <w:rsid w:val="00F906DE"/>
    <w:rsid w:val="00FC2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500743C"/>
  <w15:chartTrackingRefBased/>
  <w15:docId w15:val="{E1CDC5BD-0E16-A14E-A1ED-FF428ECA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132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F436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F436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F436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F436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F436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8F436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8F436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8F436E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8F436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F43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sid w:val="008F436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sid w:val="008F436E"/>
    <w:rPr>
      <w:rFonts w:ascii="Cambria" w:eastAsia="Times New Roman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sid w:val="008F436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sid w:val="008F436E"/>
    <w:rPr>
      <w:rFonts w:ascii="Cambria" w:eastAsia="Times New Roman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sid w:val="008F436E"/>
    <w:rPr>
      <w:rFonts w:ascii="Cambria" w:eastAsia="Times New Roman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sid w:val="008F436E"/>
    <w:rPr>
      <w:rFonts w:ascii="Cambria" w:eastAsia="Times New Roman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sid w:val="008F436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sid w:val="008F436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436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8F436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436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8F436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sid w:val="008F436E"/>
    <w:rPr>
      <w:i/>
      <w:iCs/>
      <w:color w:val="808080"/>
    </w:rPr>
  </w:style>
  <w:style w:type="character" w:styleId="Enfasicorsivo">
    <w:name w:val="Emphasis"/>
    <w:uiPriority w:val="20"/>
    <w:qFormat/>
    <w:rsid w:val="008F436E"/>
    <w:rPr>
      <w:i/>
      <w:iCs/>
    </w:rPr>
  </w:style>
  <w:style w:type="character" w:styleId="Enfasiintensa">
    <w:name w:val="Intense Emphasis"/>
    <w:uiPriority w:val="21"/>
    <w:qFormat/>
    <w:rsid w:val="008F436E"/>
    <w:rPr>
      <w:b/>
      <w:bCs/>
      <w:i/>
      <w:iCs/>
      <w:color w:val="4F81BD"/>
    </w:rPr>
  </w:style>
  <w:style w:type="character" w:styleId="Enfasigrassetto">
    <w:name w:val="Strong"/>
    <w:uiPriority w:val="22"/>
    <w:qFormat/>
    <w:rsid w:val="008F436E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436E"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sid w:val="008F436E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436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8F436E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sid w:val="008F436E"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sid w:val="008F436E"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sid w:val="008F436E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rsid w:val="008F436E"/>
    <w:pPr>
      <w:ind w:left="720"/>
      <w:contextualSpacing/>
    </w:pPr>
  </w:style>
  <w:style w:type="character" w:styleId="Collegamentoipertestuale">
    <w:name w:val="Hyperlink"/>
    <w:uiPriority w:val="99"/>
    <w:unhideWhenUsed/>
    <w:rsid w:val="008F436E"/>
    <w:rPr>
      <w:color w:val="0000FF"/>
      <w:u w:val="single"/>
    </w:rPr>
  </w:style>
  <w:style w:type="character" w:styleId="Collegamentovisitato">
    <w:name w:val="FollowedHyperlink"/>
    <w:uiPriority w:val="99"/>
    <w:unhideWhenUsed/>
    <w:rsid w:val="008F436E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customStyle="1" w:styleId="Default">
    <w:name w:val="Default"/>
    <w:rsid w:val="0024132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520Files\Microsoft%2520Office%252015\Root\Templates\1040\Word%25202010%2520look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58853-6A1F-4B94-8D43-625B71B693C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Word%202010%20look</Template>
  <TotalTime>0</TotalTime>
  <Pages>6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Maita Bonazzi</dc:creator>
  <cp:keywords/>
  <cp:lastModifiedBy>Daniela Nucera</cp:lastModifiedBy>
  <cp:revision>2</cp:revision>
  <cp:lastPrinted>2015-12-15T11:16:00Z</cp:lastPrinted>
  <dcterms:created xsi:type="dcterms:W3CDTF">2025-05-25T16:20:00Z</dcterms:created>
  <dcterms:modified xsi:type="dcterms:W3CDTF">2025-05-25T16:20:00Z</dcterms:modified>
</cp:coreProperties>
</file>